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6F7C2" w14:textId="77777777" w:rsidR="00401450" w:rsidRPr="005879E0" w:rsidRDefault="00401450" w:rsidP="00401450">
      <w:pPr>
        <w:rPr>
          <w:rFonts w:asciiTheme="minorHAnsi" w:hAnsiTheme="minorHAnsi" w:cstheme="minorHAnsi"/>
          <w:sz w:val="28"/>
          <w:szCs w:val="28"/>
        </w:rPr>
      </w:pPr>
    </w:p>
    <w:p w14:paraId="78BBAA29" w14:textId="77777777" w:rsidR="00401450" w:rsidRPr="005879E0" w:rsidRDefault="00401450" w:rsidP="00401450">
      <w:pPr>
        <w:rPr>
          <w:rFonts w:asciiTheme="minorHAnsi" w:hAnsiTheme="minorHAnsi" w:cstheme="minorHAnsi"/>
          <w:sz w:val="28"/>
          <w:szCs w:val="28"/>
        </w:rPr>
      </w:pPr>
    </w:p>
    <w:p w14:paraId="62A04361" w14:textId="45233CC2" w:rsidR="005879E0" w:rsidRPr="005879E0" w:rsidRDefault="005879E0" w:rsidP="005879E0">
      <w:pPr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26</w:t>
      </w:r>
      <w:r w:rsidRPr="005879E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June</w:t>
      </w:r>
      <w:r w:rsidRPr="005879E0">
        <w:rPr>
          <w:rFonts w:asciiTheme="minorHAnsi" w:hAnsiTheme="minorHAnsi" w:cstheme="minorHAnsi"/>
          <w:sz w:val="28"/>
          <w:szCs w:val="28"/>
        </w:rPr>
        <w:t xml:space="preserve"> 201</w:t>
      </w:r>
      <w:r>
        <w:rPr>
          <w:rFonts w:asciiTheme="minorHAnsi" w:hAnsiTheme="minorHAnsi" w:cstheme="minorHAnsi"/>
          <w:sz w:val="28"/>
          <w:szCs w:val="28"/>
        </w:rPr>
        <w:t>8</w:t>
      </w:r>
    </w:p>
    <w:p w14:paraId="3945C22C" w14:textId="0D64AC66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>Dear Parents</w:t>
      </w:r>
    </w:p>
    <w:p w14:paraId="6A369048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4436D4F8" w14:textId="77777777" w:rsidR="005879E0" w:rsidRPr="005879E0" w:rsidRDefault="005879E0" w:rsidP="005879E0">
      <w:pPr>
        <w:rPr>
          <w:rFonts w:asciiTheme="minorHAnsi" w:hAnsiTheme="minorHAnsi" w:cstheme="minorHAnsi"/>
          <w:b/>
          <w:sz w:val="28"/>
          <w:szCs w:val="28"/>
        </w:rPr>
      </w:pPr>
      <w:r w:rsidRPr="005879E0">
        <w:rPr>
          <w:rFonts w:asciiTheme="minorHAnsi" w:hAnsiTheme="minorHAnsi" w:cstheme="minorHAnsi"/>
          <w:b/>
          <w:sz w:val="28"/>
          <w:szCs w:val="28"/>
        </w:rPr>
        <w:t>Sports Day</w:t>
      </w:r>
    </w:p>
    <w:p w14:paraId="069516C6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209753E4" w14:textId="26F58B06" w:rsid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 xml:space="preserve">Whole school sports day is on </w:t>
      </w:r>
      <w:r>
        <w:rPr>
          <w:rFonts w:asciiTheme="minorHAnsi" w:hAnsiTheme="minorHAnsi" w:cstheme="minorHAnsi"/>
          <w:sz w:val="28"/>
          <w:szCs w:val="28"/>
        </w:rPr>
        <w:t>Thurs</w:t>
      </w:r>
      <w:r w:rsidRPr="005879E0">
        <w:rPr>
          <w:rFonts w:asciiTheme="minorHAnsi" w:hAnsiTheme="minorHAnsi" w:cstheme="minorHAnsi"/>
          <w:sz w:val="28"/>
          <w:szCs w:val="28"/>
        </w:rPr>
        <w:t xml:space="preserve">day </w:t>
      </w:r>
      <w:bookmarkStart w:id="0" w:name="_GoBack"/>
      <w:bookmarkEnd w:id="0"/>
      <w:r>
        <w:rPr>
          <w:rFonts w:asciiTheme="minorHAnsi" w:hAnsiTheme="minorHAnsi" w:cstheme="minorHAnsi"/>
          <w:sz w:val="28"/>
          <w:szCs w:val="28"/>
        </w:rPr>
        <w:t>5</w:t>
      </w:r>
      <w:r w:rsidRPr="005879E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5879E0">
        <w:rPr>
          <w:rFonts w:asciiTheme="minorHAnsi" w:hAnsiTheme="minorHAnsi" w:cstheme="minorHAnsi"/>
          <w:sz w:val="28"/>
          <w:szCs w:val="28"/>
        </w:rPr>
        <w:t>July from 1</w:t>
      </w:r>
      <w:r>
        <w:rPr>
          <w:rFonts w:asciiTheme="minorHAnsi" w:hAnsiTheme="minorHAnsi" w:cstheme="minorHAnsi"/>
          <w:sz w:val="28"/>
          <w:szCs w:val="28"/>
        </w:rPr>
        <w:t>3</w:t>
      </w:r>
      <w:r w:rsidRPr="005879E0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3</w:t>
      </w:r>
      <w:r w:rsidRPr="005879E0">
        <w:rPr>
          <w:rFonts w:asciiTheme="minorHAnsi" w:hAnsiTheme="minorHAnsi" w:cstheme="minorHAnsi"/>
          <w:sz w:val="28"/>
          <w:szCs w:val="28"/>
        </w:rPr>
        <w:t>0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5879E0">
        <w:rPr>
          <w:rFonts w:asciiTheme="minorHAnsi" w:hAnsiTheme="minorHAnsi" w:cstheme="minorHAnsi"/>
          <w:sz w:val="28"/>
          <w:szCs w:val="28"/>
        </w:rPr>
        <w:t xml:space="preserve">until the end of the school day. </w:t>
      </w:r>
    </w:p>
    <w:p w14:paraId="740A7EA1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687A20E0" w14:textId="51A8EC62" w:rsid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>The whole family is welcome to this event so come along and be sure to cheer loudly!</w:t>
      </w:r>
    </w:p>
    <w:p w14:paraId="58815C38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304C236B" w14:textId="75BBAA68" w:rsid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 xml:space="preserve">Last year was very hot so if any parents have a gazebo and would be happy to come and set it up earlier in the day to protect children and parents from the weather, we would be very grateful. </w:t>
      </w:r>
    </w:p>
    <w:p w14:paraId="3B853E5C" w14:textId="01B61C87" w:rsid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427116FF" w14:textId="351A353C" w:rsid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The children will come to school wearing their PE kits on this day. They will need to have all day sun-cream applied and have a water bottle and sun hat as usual. </w:t>
      </w:r>
    </w:p>
    <w:p w14:paraId="37BBA79E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73F784E1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 xml:space="preserve">Hope to see you all for the great event. </w:t>
      </w:r>
    </w:p>
    <w:p w14:paraId="79B190BD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2C0A9D2B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>Kind regards,</w:t>
      </w:r>
    </w:p>
    <w:p w14:paraId="2E3C53DD" w14:textId="77777777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</w:p>
    <w:p w14:paraId="5B6A0593" w14:textId="39E381DC" w:rsidR="005879E0" w:rsidRPr="005879E0" w:rsidRDefault="005879E0" w:rsidP="005879E0">
      <w:pPr>
        <w:rPr>
          <w:rFonts w:asciiTheme="minorHAnsi" w:hAnsiTheme="minorHAnsi" w:cstheme="minorHAnsi"/>
          <w:sz w:val="28"/>
          <w:szCs w:val="28"/>
        </w:rPr>
      </w:pPr>
      <w:r w:rsidRPr="005879E0">
        <w:rPr>
          <w:rFonts w:asciiTheme="minorHAnsi" w:hAnsiTheme="minorHAnsi" w:cstheme="minorHAnsi"/>
          <w:sz w:val="28"/>
          <w:szCs w:val="28"/>
        </w:rPr>
        <w:t xml:space="preserve">Mrs Davies, Miss Nash and Miss </w:t>
      </w:r>
      <w:r>
        <w:rPr>
          <w:rFonts w:asciiTheme="minorHAnsi" w:hAnsiTheme="minorHAnsi" w:cstheme="minorHAnsi"/>
          <w:sz w:val="28"/>
          <w:szCs w:val="28"/>
        </w:rPr>
        <w:t>Cartwright</w:t>
      </w:r>
    </w:p>
    <w:p w14:paraId="527BDB2F" w14:textId="77777777" w:rsidR="00401450" w:rsidRPr="005879E0" w:rsidRDefault="00401450" w:rsidP="00401450">
      <w:pPr>
        <w:rPr>
          <w:rFonts w:asciiTheme="minorHAnsi" w:hAnsiTheme="minorHAnsi" w:cstheme="minorHAnsi"/>
          <w:sz w:val="28"/>
          <w:szCs w:val="28"/>
        </w:rPr>
      </w:pPr>
    </w:p>
    <w:p w14:paraId="74947050" w14:textId="77777777" w:rsidR="00401450" w:rsidRDefault="00401450" w:rsidP="00401450">
      <w:pPr>
        <w:rPr>
          <w:rFonts w:asciiTheme="minorHAnsi" w:hAnsiTheme="minorHAnsi"/>
          <w:sz w:val="24"/>
        </w:rPr>
      </w:pPr>
    </w:p>
    <w:p w14:paraId="7DA5AFE2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585976FF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7B370540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08D168AE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4A99B93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59C2315D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09ECAA42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574C67EA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293B4FDB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37341D9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57B21200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569609D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16AC6657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EDEE262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779FAE14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43E6256F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F36EA04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28BC7B5D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1D56571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52A184E7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19747E7E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252562D2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264CCADD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6B0F3914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420DA854" w14:textId="77777777" w:rsidR="00B519C4" w:rsidRDefault="00B519C4" w:rsidP="00401450">
      <w:pPr>
        <w:rPr>
          <w:rFonts w:asciiTheme="minorHAnsi" w:hAnsiTheme="minorHAnsi"/>
          <w:sz w:val="24"/>
        </w:rPr>
      </w:pPr>
    </w:p>
    <w:p w14:paraId="20FF864B" w14:textId="77777777" w:rsidR="00401450" w:rsidRDefault="00401450" w:rsidP="00401450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Selina Davies</w:t>
      </w:r>
    </w:p>
    <w:p w14:paraId="05CFB4AE" w14:textId="77777777" w:rsidR="00401450" w:rsidRDefault="00401450" w:rsidP="00401450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Headteacher</w:t>
      </w:r>
    </w:p>
    <w:p w14:paraId="0C532AFD" w14:textId="77777777" w:rsidR="00401450" w:rsidRDefault="00401450" w:rsidP="00401450">
      <w:pPr>
        <w:rPr>
          <w:rFonts w:asciiTheme="minorHAnsi" w:hAnsiTheme="minorHAnsi"/>
          <w:sz w:val="24"/>
        </w:rPr>
      </w:pPr>
    </w:p>
    <w:p w14:paraId="6DA4F317" w14:textId="77777777" w:rsidR="00A16851" w:rsidRPr="00A52523" w:rsidRDefault="00A16851">
      <w:pPr>
        <w:rPr>
          <w:rFonts w:asciiTheme="minorHAnsi" w:hAnsiTheme="minorHAnsi"/>
          <w:sz w:val="24"/>
        </w:rPr>
      </w:pPr>
    </w:p>
    <w:sectPr w:rsidR="00A16851" w:rsidRPr="00A52523" w:rsidSect="00341C0A">
      <w:headerReference w:type="first" r:id="rId6"/>
      <w:footerReference w:type="first" r:id="rId7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6EE25" w14:textId="77777777" w:rsidR="005879E0" w:rsidRDefault="005879E0" w:rsidP="00341C0A">
      <w:r>
        <w:separator/>
      </w:r>
    </w:p>
  </w:endnote>
  <w:endnote w:type="continuationSeparator" w:id="0">
    <w:p w14:paraId="3207CE94" w14:textId="77777777" w:rsidR="005879E0" w:rsidRDefault="005879E0" w:rsidP="0034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udy Old Style">
    <w:altName w:val="Noto Sans Syriac Estrangela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197B1" w14:textId="77777777" w:rsidR="00341C0A" w:rsidRPr="005D4FC0" w:rsidRDefault="000D0138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B01A8C2" wp14:editId="29B3E7F4">
          <wp:simplePos x="0" y="0"/>
          <wp:positionH relativeFrom="column">
            <wp:posOffset>5581650</wp:posOffset>
          </wp:positionH>
          <wp:positionV relativeFrom="paragraph">
            <wp:posOffset>36195</wp:posOffset>
          </wp:positionV>
          <wp:extent cx="1212215" cy="781050"/>
          <wp:effectExtent l="0" t="0" r="6985" b="0"/>
          <wp:wrapNone/>
          <wp:docPr id="3" name="Picture 3" descr="http://www.lotc.org.uk/wp-content/uploads/2012/01/Mark-Gold-logo-low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tc.org.uk/wp-content/uploads/2012/01/Mark-Gold-logo-low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3FFE" w:rsidRPr="00C83FFE">
      <w:rPr>
        <w:rFonts w:ascii="Goudy Old Style" w:hAnsi="Goudy Old Style" w:cs="Arial"/>
        <w:noProof/>
        <w:color w:val="808080" w:themeColor="background1" w:themeShade="80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5D64E6F" wp14:editId="398BED83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397BA" w14:textId="77777777" w:rsidR="00C83FFE" w:rsidRDefault="00C83F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A9CDAAC" wp14:editId="0E7DC2BE">
                                <wp:extent cx="1096010" cy="1096010"/>
                                <wp:effectExtent l="0" t="0" r="889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_gold_edite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010" cy="1096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D64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" filled="f" stroked="f">
              <v:textbox style="mso-fit-shape-to-text:t">
                <w:txbxContent>
                  <w:p w14:paraId="482397BA" w14:textId="77777777" w:rsidR="00C83FFE" w:rsidRDefault="00C83F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A9CDAAC" wp14:editId="0E7DC2BE">
                          <wp:extent cx="1096010" cy="1096010"/>
                          <wp:effectExtent l="0" t="0" r="889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_gold_edite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010" cy="109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1C0A"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Whaddon Church of England first school, Whaddon, Milton Keynes, MK17 0LS</w:t>
    </w:r>
  </w:p>
  <w:p w14:paraId="7D551BBE" w14:textId="77777777" w:rsidR="00341C0A" w:rsidRPr="005D4FC0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Head: Mrs Selina Davies B</w:t>
    </w:r>
    <w:r>
      <w:rPr>
        <w:rFonts w:ascii="Goudy Old Style" w:hAnsi="Goudy Old Style" w:cs="Arial"/>
        <w:color w:val="808080" w:themeColor="background1" w:themeShade="80"/>
        <w:sz w:val="20"/>
        <w:szCs w:val="20"/>
      </w:rPr>
      <w:t xml:space="preserve"> E</w:t>
    </w: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d (hons)</w:t>
    </w:r>
  </w:p>
  <w:p w14:paraId="45163BF0" w14:textId="77777777" w:rsidR="00341C0A" w:rsidRPr="005879E0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</w:pP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T</w:t>
    </w:r>
    <w:r w:rsidRPr="00DA2402"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01908 501719  </w:t>
    </w:r>
    <w:r w:rsidRPr="00DA2402">
      <w:rPr>
        <w:rFonts w:ascii="Goudy Old Style" w:hAnsi="Goudy Old Style" w:cs="Arial"/>
        <w:color w:val="808080" w:themeColor="background1" w:themeShade="80"/>
        <w:sz w:val="18"/>
        <w:szCs w:val="20"/>
        <w:lang w:val="es-DO"/>
      </w:rPr>
      <w:t xml:space="preserve"> </w:t>
    </w: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E</w:t>
    </w:r>
    <w:r w:rsidRPr="00DA2402">
      <w:rPr>
        <w:rFonts w:ascii="Goudy Old Style" w:hAnsi="Goudy Old Style" w:cs="Arial"/>
        <w:b/>
        <w:color w:val="808080" w:themeColor="background1" w:themeShade="80"/>
        <w:sz w:val="12"/>
        <w:szCs w:val="20"/>
        <w:lang w:val="es-DO"/>
      </w:rPr>
      <w:t xml:space="preserve"> </w:t>
    </w:r>
    <w:hyperlink r:id="rId4" w:history="1">
      <w:r w:rsidRPr="00DA2402">
        <w:rPr>
          <w:rStyle w:val="Hyperlink"/>
          <w:rFonts w:ascii="Goudy Old Style" w:hAnsi="Goudy Old Style" w:cs="Arial"/>
          <w:color w:val="808080" w:themeColor="background1" w:themeShade="80"/>
          <w:sz w:val="20"/>
          <w:szCs w:val="20"/>
          <w:lang w:val="es-DO"/>
        </w:rPr>
        <w:t>office@whaddon.bucks.sch.uk</w:t>
      </w:r>
    </w:hyperlink>
    <w:r w:rsidR="000D0138">
      <w:rPr>
        <w:rStyle w:val="Hyperlink"/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 </w:t>
    </w:r>
  </w:p>
  <w:p w14:paraId="01064008" w14:textId="77777777" w:rsidR="00341C0A" w:rsidRPr="00341C0A" w:rsidRDefault="00341C0A" w:rsidP="00C83FFE">
    <w:pPr>
      <w:pStyle w:val="Footer"/>
      <w:jc w:val="center"/>
      <w:rPr>
        <w:rFonts w:ascii="Goudy Old Style" w:hAnsi="Goudy Old Style" w:cs="Arial"/>
        <w:sz w:val="20"/>
        <w:szCs w:val="20"/>
      </w:rPr>
    </w:pPr>
    <w:r>
      <w:rPr>
        <w:rFonts w:ascii="Goudy Old Style" w:hAnsi="Goudy Old Style" w:cs="Arial"/>
        <w:color w:val="FF0000"/>
        <w:sz w:val="20"/>
        <w:szCs w:val="20"/>
      </w:rPr>
      <w:t>w</w:t>
    </w:r>
    <w:r w:rsidRPr="005A495C">
      <w:rPr>
        <w:rFonts w:ascii="Goudy Old Style" w:hAnsi="Goudy Old Style" w:cs="Arial"/>
        <w:color w:val="FF0000"/>
        <w:sz w:val="20"/>
        <w:szCs w:val="20"/>
      </w:rPr>
      <w:t>haddon.eschools.co.uk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EA89F" w14:textId="77777777" w:rsidR="005879E0" w:rsidRDefault="005879E0" w:rsidP="00341C0A">
      <w:r>
        <w:separator/>
      </w:r>
    </w:p>
  </w:footnote>
  <w:footnote w:type="continuationSeparator" w:id="0">
    <w:p w14:paraId="6EED35CE" w14:textId="77777777" w:rsidR="005879E0" w:rsidRDefault="005879E0" w:rsidP="00341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6AE20" w14:textId="77777777" w:rsidR="00341C0A" w:rsidRDefault="00341C0A" w:rsidP="00341C0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716FF33" wp14:editId="284931A1">
          <wp:extent cx="958752" cy="9981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645" cy="101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3FFE">
      <w:t xml:space="preserve">                                                                             </w:t>
    </w:r>
  </w:p>
  <w:p w14:paraId="6642E6DA" w14:textId="77777777" w:rsidR="00341C0A" w:rsidRDefault="00341C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E0"/>
    <w:rsid w:val="000D0138"/>
    <w:rsid w:val="001642CE"/>
    <w:rsid w:val="002516A7"/>
    <w:rsid w:val="0032024D"/>
    <w:rsid w:val="00341C0A"/>
    <w:rsid w:val="003B3A39"/>
    <w:rsid w:val="00401450"/>
    <w:rsid w:val="005879E0"/>
    <w:rsid w:val="00631EF6"/>
    <w:rsid w:val="00694147"/>
    <w:rsid w:val="007228B5"/>
    <w:rsid w:val="007E7AE7"/>
    <w:rsid w:val="0097009B"/>
    <w:rsid w:val="009E61E6"/>
    <w:rsid w:val="00A16851"/>
    <w:rsid w:val="00A16A10"/>
    <w:rsid w:val="00A52523"/>
    <w:rsid w:val="00B50CDB"/>
    <w:rsid w:val="00B519C4"/>
    <w:rsid w:val="00C83FFE"/>
    <w:rsid w:val="00CE415C"/>
    <w:rsid w:val="00DA2402"/>
    <w:rsid w:val="00E86A29"/>
    <w:rsid w:val="00ED45D7"/>
    <w:rsid w:val="00ED6D4D"/>
    <w:rsid w:val="00F7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9CEDCA"/>
  <w15:chartTrackingRefBased/>
  <w15:docId w15:val="{AB4C1E8C-C13C-4FD3-9A77-825D69F3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A52523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1C0A"/>
  </w:style>
  <w:style w:type="paragraph" w:styleId="Footer">
    <w:name w:val="footer"/>
    <w:basedOn w:val="Normal"/>
    <w:link w:val="Foot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1C0A"/>
  </w:style>
  <w:style w:type="character" w:styleId="Hyperlink">
    <w:name w:val="Hyperlink"/>
    <w:basedOn w:val="DefaultParagraphFont"/>
    <w:uiPriority w:val="99"/>
    <w:unhideWhenUsed/>
    <w:rsid w:val="00341C0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52523"/>
    <w:rPr>
      <w:rFonts w:ascii="Verdana" w:eastAsia="Times New Roman" w:hAnsi="Verdana" w:cs="Times New Roman"/>
      <w:b/>
      <w:sz w:val="20"/>
      <w:szCs w:val="24"/>
    </w:rPr>
  </w:style>
  <w:style w:type="paragraph" w:styleId="NoSpacing">
    <w:name w:val="No Spacing"/>
    <w:uiPriority w:val="1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hyperlink" Target="mailto:office@whaddon.buck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ina\Documents\Custom%20Office%20Templates\School%20letter%20template%2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letter template .dotm</Template>
  <TotalTime>5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</dc:creator>
  <cp:keywords/>
  <dc:description/>
  <cp:lastModifiedBy>JAMES DAVIES</cp:lastModifiedBy>
  <cp:revision>2</cp:revision>
  <dcterms:created xsi:type="dcterms:W3CDTF">2018-06-26T08:48:00Z</dcterms:created>
  <dcterms:modified xsi:type="dcterms:W3CDTF">2018-06-26T10:43:00Z</dcterms:modified>
</cp:coreProperties>
</file>