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B8AD4" w14:textId="77777777" w:rsidR="00C82D2A" w:rsidRDefault="00C82D2A" w:rsidP="00C82D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Why are we consulting now? </w:t>
      </w:r>
    </w:p>
    <w:p w14:paraId="1DE9B23F" w14:textId="77777777" w:rsidR="00C82D2A" w:rsidRDefault="00C82D2A" w:rsidP="00C82D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We are keen to understand the views of our local community on the proposal and so, as per best practice recommended by the Department for Education, we have incorporated a period of consultation into the decision making process. The consultation will run from 2</w:t>
      </w:r>
      <w:r w:rsidRPr="00C82D2A">
        <w:rPr>
          <w:sz w:val="23"/>
          <w:szCs w:val="23"/>
          <w:vertAlign w:val="superscript"/>
        </w:rPr>
        <w:t>nd</w:t>
      </w:r>
      <w:r>
        <w:rPr>
          <w:sz w:val="23"/>
          <w:szCs w:val="23"/>
        </w:rPr>
        <w:t xml:space="preserve"> September 2019 until 5pm on 14</w:t>
      </w:r>
      <w:r w:rsidRPr="00C82D2A">
        <w:rPr>
          <w:sz w:val="23"/>
          <w:szCs w:val="23"/>
          <w:vertAlign w:val="superscript"/>
        </w:rPr>
        <w:t>th</w:t>
      </w:r>
      <w:r>
        <w:rPr>
          <w:sz w:val="23"/>
          <w:szCs w:val="23"/>
        </w:rPr>
        <w:t xml:space="preserve"> October 2019. </w:t>
      </w:r>
    </w:p>
    <w:p w14:paraId="2967DC73" w14:textId="77777777" w:rsidR="00C82D2A" w:rsidRDefault="00C82D2A" w:rsidP="00C82D2A">
      <w:pPr>
        <w:pStyle w:val="Default"/>
        <w:rPr>
          <w:sz w:val="23"/>
          <w:szCs w:val="23"/>
        </w:rPr>
      </w:pPr>
    </w:p>
    <w:p w14:paraId="1080FF26" w14:textId="77777777" w:rsidR="00C82D2A" w:rsidRDefault="00C82D2A" w:rsidP="00C82D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What are the next stages in the process? </w:t>
      </w:r>
    </w:p>
    <w:p w14:paraId="3FC90057" w14:textId="39DA6786" w:rsidR="00C82D2A" w:rsidRDefault="00C82D2A" w:rsidP="00C82D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Responses will be received throughout the consultation process which ends at 5pm on 14</w:t>
      </w:r>
      <w:r w:rsidRPr="00C82D2A">
        <w:rPr>
          <w:sz w:val="23"/>
          <w:szCs w:val="23"/>
          <w:vertAlign w:val="superscript"/>
        </w:rPr>
        <w:t>th</w:t>
      </w:r>
      <w:r>
        <w:rPr>
          <w:sz w:val="23"/>
          <w:szCs w:val="23"/>
        </w:rPr>
        <w:t xml:space="preserve"> October 2019. These will be analysed and the school will publish the outcome on the school website. Further information regarding the process can be found in the Q and A document. </w:t>
      </w:r>
    </w:p>
    <w:p w14:paraId="1D1ED18A" w14:textId="77777777" w:rsidR="00C82D2A" w:rsidRDefault="00C82D2A" w:rsidP="00C82D2A">
      <w:pPr>
        <w:pStyle w:val="Default"/>
        <w:rPr>
          <w:sz w:val="23"/>
          <w:szCs w:val="23"/>
        </w:rPr>
      </w:pPr>
    </w:p>
    <w:p w14:paraId="42595CFF" w14:textId="77777777" w:rsidR="00C82D2A" w:rsidRDefault="00C82D2A" w:rsidP="00C82D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How can I respond to the consultation? </w:t>
      </w:r>
    </w:p>
    <w:p w14:paraId="79516F83" w14:textId="42D27253" w:rsidR="00C82D2A" w:rsidRDefault="00C82D2A" w:rsidP="00C82D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Please complete this consultation response form and return it to school at the address below for the attention of Miss Charlotte Page, Chair of Governors. Alternatively, please email us at</w:t>
      </w:r>
      <w:r w:rsidR="00944295">
        <w:rPr>
          <w:sz w:val="23"/>
          <w:szCs w:val="23"/>
        </w:rPr>
        <w:t xml:space="preserve">: </w:t>
      </w:r>
      <w:r w:rsidR="00613B05">
        <w:rPr>
          <w:sz w:val="23"/>
          <w:szCs w:val="23"/>
        </w:rPr>
        <w:t>office</w:t>
      </w:r>
      <w:r>
        <w:rPr>
          <w:sz w:val="23"/>
          <w:szCs w:val="23"/>
        </w:rPr>
        <w:t xml:space="preserve">@whaddon.bucks.sch.uk. We actively encourage and welcome your views on our proposal. Should you have any additional queries, please contact us. </w:t>
      </w:r>
    </w:p>
    <w:p w14:paraId="7B25CBA6" w14:textId="77777777" w:rsidR="00C82D2A" w:rsidRDefault="00C82D2A" w:rsidP="00C82D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Thank you for your interest. </w:t>
      </w:r>
    </w:p>
    <w:p w14:paraId="7402A6C6" w14:textId="77777777" w:rsidR="00C82D2A" w:rsidRDefault="00C82D2A" w:rsidP="00C82D2A">
      <w:pPr>
        <w:pStyle w:val="Default"/>
        <w:rPr>
          <w:sz w:val="23"/>
          <w:szCs w:val="23"/>
        </w:rPr>
      </w:pPr>
    </w:p>
    <w:p w14:paraId="24C4E35B" w14:textId="77777777" w:rsidR="00C82D2A" w:rsidRDefault="00C82D2A" w:rsidP="00C82D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Miss Charlotte Page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        Mrs Selina Davies</w:t>
      </w:r>
    </w:p>
    <w:p w14:paraId="3052E36A" w14:textId="77777777" w:rsidR="00C82D2A" w:rsidRDefault="00C82D2A" w:rsidP="00C82D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Chair of Governors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        Headteacher</w:t>
      </w:r>
    </w:p>
    <w:p w14:paraId="76EB2CAD" w14:textId="77777777" w:rsidR="00C82D2A" w:rsidRPr="00C82D2A" w:rsidRDefault="00C82D2A" w:rsidP="00C82D2A">
      <w:pPr>
        <w:pStyle w:val="Default"/>
        <w:rPr>
          <w:b/>
          <w:sz w:val="23"/>
          <w:szCs w:val="23"/>
        </w:rPr>
      </w:pPr>
    </w:p>
    <w:p w14:paraId="371DDA84" w14:textId="77777777" w:rsidR="00C82D2A" w:rsidRPr="00C82D2A" w:rsidRDefault="00C82D2A" w:rsidP="00C82D2A">
      <w:pPr>
        <w:pStyle w:val="Default"/>
        <w:rPr>
          <w:sz w:val="23"/>
          <w:szCs w:val="23"/>
        </w:rPr>
      </w:pPr>
      <w:r w:rsidRPr="00C82D2A">
        <w:rPr>
          <w:sz w:val="23"/>
          <w:szCs w:val="23"/>
        </w:rPr>
        <w:t>Name ………………………………………………………………………………..[Please print]</w:t>
      </w:r>
    </w:p>
    <w:p w14:paraId="0F54C290" w14:textId="77777777" w:rsidR="00C82D2A" w:rsidRPr="00C82D2A" w:rsidRDefault="00C82D2A" w:rsidP="00C82D2A">
      <w:pPr>
        <w:pStyle w:val="Default"/>
        <w:rPr>
          <w:sz w:val="23"/>
          <w:szCs w:val="23"/>
        </w:rPr>
      </w:pPr>
      <w:r w:rsidRPr="00C82D2A">
        <w:rPr>
          <w:sz w:val="23"/>
          <w:szCs w:val="23"/>
        </w:rPr>
        <w:t>I am: [please tick all that apply]</w:t>
      </w:r>
    </w:p>
    <w:p w14:paraId="41B8C22A" w14:textId="77777777" w:rsidR="00C82D2A" w:rsidRPr="00C82D2A" w:rsidRDefault="00C82D2A" w:rsidP="00C82D2A">
      <w:pPr>
        <w:pStyle w:val="Default"/>
        <w:rPr>
          <w:sz w:val="23"/>
          <w:szCs w:val="23"/>
        </w:rPr>
      </w:pPr>
      <w:r w:rsidRPr="00C82D2A">
        <w:rPr>
          <w:sz w:val="23"/>
          <w:szCs w:val="23"/>
        </w:rPr>
        <w:sym w:font="Wingdings" w:char="F06F"/>
      </w:r>
      <w:r w:rsidRPr="00C82D2A">
        <w:rPr>
          <w:sz w:val="23"/>
          <w:szCs w:val="23"/>
        </w:rPr>
        <w:t xml:space="preserve"> </w:t>
      </w:r>
      <w:r w:rsidRPr="00C82D2A">
        <w:rPr>
          <w:sz w:val="23"/>
          <w:szCs w:val="23"/>
        </w:rPr>
        <w:tab/>
        <w:t xml:space="preserve">A parent of a child at Whaddon </w:t>
      </w:r>
      <w:proofErr w:type="spellStart"/>
      <w:r w:rsidRPr="00C82D2A">
        <w:rPr>
          <w:sz w:val="23"/>
          <w:szCs w:val="23"/>
        </w:rPr>
        <w:t>CofE</w:t>
      </w:r>
      <w:proofErr w:type="spellEnd"/>
      <w:r w:rsidRPr="00C82D2A">
        <w:rPr>
          <w:sz w:val="23"/>
          <w:szCs w:val="23"/>
        </w:rPr>
        <w:t xml:space="preserve"> School </w:t>
      </w:r>
    </w:p>
    <w:p w14:paraId="67FD9368" w14:textId="77777777" w:rsidR="00C82D2A" w:rsidRPr="00C82D2A" w:rsidRDefault="00C82D2A" w:rsidP="00C82D2A">
      <w:pPr>
        <w:pStyle w:val="Default"/>
        <w:rPr>
          <w:sz w:val="23"/>
          <w:szCs w:val="23"/>
        </w:rPr>
      </w:pPr>
      <w:r w:rsidRPr="00C82D2A">
        <w:rPr>
          <w:sz w:val="23"/>
          <w:szCs w:val="23"/>
        </w:rPr>
        <w:sym w:font="Wingdings" w:char="F0A8"/>
      </w:r>
      <w:r w:rsidRPr="00C82D2A">
        <w:rPr>
          <w:sz w:val="23"/>
          <w:szCs w:val="23"/>
        </w:rPr>
        <w:t xml:space="preserve"> </w:t>
      </w:r>
      <w:r w:rsidRPr="00C82D2A">
        <w:rPr>
          <w:sz w:val="23"/>
          <w:szCs w:val="23"/>
        </w:rPr>
        <w:tab/>
        <w:t>A prospective parent of pre-school age child</w:t>
      </w:r>
    </w:p>
    <w:p w14:paraId="060CE7EF" w14:textId="77777777" w:rsidR="00C82D2A" w:rsidRPr="00C82D2A" w:rsidRDefault="00C82D2A" w:rsidP="00C82D2A">
      <w:pPr>
        <w:pStyle w:val="Default"/>
        <w:rPr>
          <w:sz w:val="23"/>
          <w:szCs w:val="23"/>
        </w:rPr>
      </w:pPr>
      <w:r w:rsidRPr="00C82D2A">
        <w:rPr>
          <w:sz w:val="23"/>
          <w:szCs w:val="23"/>
        </w:rPr>
        <w:sym w:font="Wingdings" w:char="F0A8"/>
      </w:r>
      <w:r w:rsidRPr="00C82D2A">
        <w:rPr>
          <w:sz w:val="23"/>
          <w:szCs w:val="23"/>
        </w:rPr>
        <w:tab/>
        <w:t xml:space="preserve">A close neighbour of the School </w:t>
      </w:r>
    </w:p>
    <w:p w14:paraId="382A658F" w14:textId="77777777" w:rsidR="00C82D2A" w:rsidRPr="00C82D2A" w:rsidRDefault="00C82D2A" w:rsidP="00C82D2A">
      <w:pPr>
        <w:pStyle w:val="Default"/>
        <w:rPr>
          <w:sz w:val="23"/>
          <w:szCs w:val="23"/>
        </w:rPr>
      </w:pPr>
      <w:r w:rsidRPr="00C82D2A">
        <w:rPr>
          <w:sz w:val="23"/>
          <w:szCs w:val="23"/>
        </w:rPr>
        <w:sym w:font="Wingdings" w:char="F0A8"/>
      </w:r>
      <w:r w:rsidRPr="00C82D2A">
        <w:rPr>
          <w:sz w:val="23"/>
          <w:szCs w:val="23"/>
        </w:rPr>
        <w:tab/>
        <w:t>A member of the local community</w:t>
      </w:r>
    </w:p>
    <w:p w14:paraId="4D86FF75" w14:textId="77777777" w:rsidR="00C82D2A" w:rsidRPr="00C82D2A" w:rsidRDefault="00C82D2A" w:rsidP="00C82D2A">
      <w:pPr>
        <w:pStyle w:val="Default"/>
        <w:rPr>
          <w:sz w:val="23"/>
          <w:szCs w:val="23"/>
        </w:rPr>
      </w:pPr>
      <w:r w:rsidRPr="00C82D2A">
        <w:rPr>
          <w:sz w:val="23"/>
          <w:szCs w:val="23"/>
        </w:rPr>
        <w:sym w:font="Wingdings" w:char="F0A8"/>
      </w:r>
      <w:r w:rsidRPr="00C82D2A">
        <w:rPr>
          <w:sz w:val="23"/>
          <w:szCs w:val="23"/>
        </w:rPr>
        <w:tab/>
        <w:t>Other [Please specify]…………………………….……………………………………………………</w:t>
      </w:r>
      <w:r>
        <w:rPr>
          <w:sz w:val="23"/>
          <w:szCs w:val="23"/>
        </w:rPr>
        <w:t>…………………………………………..</w:t>
      </w:r>
    </w:p>
    <w:p w14:paraId="4F03038B" w14:textId="77777777" w:rsidR="00C82D2A" w:rsidRPr="00C82D2A" w:rsidRDefault="00C82D2A" w:rsidP="00C82D2A">
      <w:pPr>
        <w:pStyle w:val="Default"/>
        <w:rPr>
          <w:sz w:val="23"/>
          <w:szCs w:val="23"/>
        </w:rPr>
      </w:pPr>
    </w:p>
    <w:p w14:paraId="41ABD5BF" w14:textId="5BA683DC" w:rsidR="00C82D2A" w:rsidRPr="00C82D2A" w:rsidRDefault="00C82D2A" w:rsidP="00C82D2A">
      <w:pPr>
        <w:pStyle w:val="Default"/>
        <w:rPr>
          <w:b/>
          <w:sz w:val="23"/>
          <w:szCs w:val="23"/>
        </w:rPr>
      </w:pPr>
      <w:r w:rsidRPr="00C82D2A">
        <w:rPr>
          <w:b/>
          <w:sz w:val="23"/>
          <w:szCs w:val="23"/>
        </w:rPr>
        <w:t xml:space="preserve">I am in favour of Whaddon </w:t>
      </w:r>
      <w:proofErr w:type="spellStart"/>
      <w:r w:rsidRPr="00C82D2A">
        <w:rPr>
          <w:b/>
          <w:sz w:val="23"/>
          <w:szCs w:val="23"/>
        </w:rPr>
        <w:t>CofE</w:t>
      </w:r>
      <w:proofErr w:type="spellEnd"/>
      <w:r w:rsidRPr="00C82D2A">
        <w:rPr>
          <w:b/>
          <w:sz w:val="23"/>
          <w:szCs w:val="23"/>
        </w:rPr>
        <w:t xml:space="preserve"> School’s proposal to increase the age range from 4-</w:t>
      </w:r>
      <w:r w:rsidR="001E6D8B">
        <w:rPr>
          <w:b/>
          <w:sz w:val="23"/>
          <w:szCs w:val="23"/>
        </w:rPr>
        <w:t>8</w:t>
      </w:r>
      <w:bookmarkStart w:id="0" w:name="_GoBack"/>
      <w:bookmarkEnd w:id="0"/>
      <w:r w:rsidRPr="00C82D2A">
        <w:rPr>
          <w:b/>
          <w:sz w:val="23"/>
          <w:szCs w:val="23"/>
        </w:rPr>
        <w:t xml:space="preserve"> to 4-11 with the change to the admission number from 20 to 10.</w:t>
      </w:r>
    </w:p>
    <w:p w14:paraId="7833C997" w14:textId="77777777" w:rsidR="00C82D2A" w:rsidRPr="00C82D2A" w:rsidRDefault="00C82D2A" w:rsidP="00C82D2A">
      <w:pPr>
        <w:pStyle w:val="Default"/>
        <w:rPr>
          <w:sz w:val="23"/>
          <w:szCs w:val="23"/>
        </w:rPr>
      </w:pPr>
    </w:p>
    <w:p w14:paraId="75C99173" w14:textId="77777777" w:rsidR="00C82D2A" w:rsidRPr="00C82D2A" w:rsidRDefault="00C82D2A" w:rsidP="00C82D2A">
      <w:pPr>
        <w:pStyle w:val="Default"/>
        <w:rPr>
          <w:sz w:val="23"/>
          <w:szCs w:val="23"/>
        </w:rPr>
      </w:pPr>
      <w:r w:rsidRPr="00C82D2A">
        <w:rPr>
          <w:b/>
          <w:sz w:val="23"/>
          <w:szCs w:val="23"/>
        </w:rPr>
        <w:t xml:space="preserve">YES/NO  </w:t>
      </w:r>
      <w:r w:rsidRPr="00C82D2A">
        <w:rPr>
          <w:i/>
          <w:sz w:val="23"/>
          <w:szCs w:val="23"/>
        </w:rPr>
        <w:t>[please delete as appropriate]</w:t>
      </w:r>
    </w:p>
    <w:p w14:paraId="50DDE2AF" w14:textId="77777777" w:rsidR="00C82D2A" w:rsidRPr="00C82D2A" w:rsidRDefault="00C82D2A" w:rsidP="00C82D2A">
      <w:pPr>
        <w:pStyle w:val="Default"/>
        <w:rPr>
          <w:sz w:val="23"/>
          <w:szCs w:val="23"/>
        </w:rPr>
      </w:pPr>
      <w:r w:rsidRPr="00C82D2A">
        <w:rPr>
          <w:sz w:val="23"/>
          <w:szCs w:val="23"/>
        </w:rPr>
        <w:t>Please state your reasons below: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C82D2A" w:rsidRPr="00C82D2A" w14:paraId="1F3166E4" w14:textId="77777777" w:rsidTr="00FD4501">
        <w:trPr>
          <w:trHeight w:val="2344"/>
        </w:trPr>
        <w:tc>
          <w:tcPr>
            <w:tcW w:w="10768" w:type="dxa"/>
          </w:tcPr>
          <w:p w14:paraId="6B4E41CB" w14:textId="77777777" w:rsidR="00C82D2A" w:rsidRPr="00C82D2A" w:rsidRDefault="00C82D2A" w:rsidP="00C82D2A">
            <w:pPr>
              <w:pStyle w:val="Default"/>
              <w:rPr>
                <w:b/>
                <w:sz w:val="23"/>
                <w:szCs w:val="23"/>
              </w:rPr>
            </w:pPr>
          </w:p>
          <w:p w14:paraId="5BC49267" w14:textId="77777777" w:rsidR="00C82D2A" w:rsidRPr="00C82D2A" w:rsidRDefault="00C82D2A" w:rsidP="00C82D2A">
            <w:pPr>
              <w:pStyle w:val="Default"/>
              <w:rPr>
                <w:b/>
                <w:sz w:val="23"/>
                <w:szCs w:val="23"/>
              </w:rPr>
            </w:pPr>
          </w:p>
        </w:tc>
      </w:tr>
    </w:tbl>
    <w:p w14:paraId="4544FAC4" w14:textId="77777777" w:rsidR="00C82D2A" w:rsidRPr="00C82D2A" w:rsidRDefault="00C82D2A" w:rsidP="00C82D2A">
      <w:pPr>
        <w:pStyle w:val="Default"/>
        <w:rPr>
          <w:b/>
          <w:sz w:val="23"/>
          <w:szCs w:val="23"/>
        </w:rPr>
      </w:pPr>
    </w:p>
    <w:p w14:paraId="0255050D" w14:textId="77777777" w:rsidR="00C82D2A" w:rsidRPr="00C82D2A" w:rsidRDefault="00C82D2A" w:rsidP="00C82D2A">
      <w:pPr>
        <w:pStyle w:val="Default"/>
        <w:rPr>
          <w:b/>
          <w:sz w:val="23"/>
          <w:szCs w:val="23"/>
          <w:u w:val="single"/>
        </w:rPr>
      </w:pPr>
      <w:r w:rsidRPr="00C82D2A">
        <w:rPr>
          <w:b/>
          <w:sz w:val="23"/>
          <w:szCs w:val="23"/>
          <w:u w:val="single"/>
        </w:rPr>
        <w:t xml:space="preserve">Whaddon </w:t>
      </w:r>
      <w:proofErr w:type="spellStart"/>
      <w:r w:rsidRPr="00C82D2A">
        <w:rPr>
          <w:b/>
          <w:sz w:val="23"/>
          <w:szCs w:val="23"/>
          <w:u w:val="single"/>
        </w:rPr>
        <w:t>CofE</w:t>
      </w:r>
      <w:proofErr w:type="spellEnd"/>
      <w:r w:rsidRPr="00C82D2A">
        <w:rPr>
          <w:b/>
          <w:sz w:val="23"/>
          <w:szCs w:val="23"/>
          <w:u w:val="single"/>
        </w:rPr>
        <w:t xml:space="preserve"> School parents only:</w:t>
      </w:r>
    </w:p>
    <w:p w14:paraId="71F54042" w14:textId="3B29A56E" w:rsidR="00C82D2A" w:rsidRDefault="00C82D2A" w:rsidP="00C82D2A">
      <w:pPr>
        <w:pStyle w:val="Default"/>
        <w:rPr>
          <w:sz w:val="23"/>
          <w:szCs w:val="23"/>
        </w:rPr>
      </w:pPr>
      <w:r w:rsidRPr="00C82D2A">
        <w:rPr>
          <w:sz w:val="23"/>
          <w:szCs w:val="23"/>
        </w:rPr>
        <w:t xml:space="preserve">I am the parent of a pupil who attends Whaddon </w:t>
      </w:r>
      <w:proofErr w:type="spellStart"/>
      <w:r w:rsidRPr="00C82D2A">
        <w:rPr>
          <w:sz w:val="23"/>
          <w:szCs w:val="23"/>
        </w:rPr>
        <w:t>CofE</w:t>
      </w:r>
      <w:proofErr w:type="spellEnd"/>
      <w:r w:rsidRPr="00C82D2A">
        <w:rPr>
          <w:sz w:val="23"/>
          <w:szCs w:val="23"/>
        </w:rPr>
        <w:t xml:space="preserve"> School and would like my child to continue at Whaddon School until the end of Year 6. Y/N</w:t>
      </w:r>
    </w:p>
    <w:sectPr w:rsidR="00C82D2A" w:rsidSect="00FD4501">
      <w:headerReference w:type="first" r:id="rId6"/>
      <w:footerReference w:type="first" r:id="rId7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EF075" w14:textId="77777777" w:rsidR="00645EE9" w:rsidRDefault="00645EE9" w:rsidP="00341C0A">
      <w:r>
        <w:separator/>
      </w:r>
    </w:p>
  </w:endnote>
  <w:endnote w:type="continuationSeparator" w:id="0">
    <w:p w14:paraId="5312E310" w14:textId="77777777" w:rsidR="00645EE9" w:rsidRDefault="00645EE9" w:rsidP="00341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 Old Style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4EE05" w14:textId="77777777" w:rsidR="00341C0A" w:rsidRPr="005D4FC0" w:rsidRDefault="000D0138" w:rsidP="00C83FFE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3DE57AE" wp14:editId="43D69191">
          <wp:simplePos x="0" y="0"/>
          <wp:positionH relativeFrom="column">
            <wp:posOffset>5581650</wp:posOffset>
          </wp:positionH>
          <wp:positionV relativeFrom="paragraph">
            <wp:posOffset>36195</wp:posOffset>
          </wp:positionV>
          <wp:extent cx="1212215" cy="781050"/>
          <wp:effectExtent l="0" t="0" r="6985" b="0"/>
          <wp:wrapNone/>
          <wp:docPr id="3" name="Picture 3" descr="http://www.lotc.org.uk/wp-content/uploads/2012/01/Mark-Gold-logo-low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otc.org.uk/wp-content/uploads/2012/01/Mark-Gold-logo-low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83FFE" w:rsidRPr="00C83FFE">
      <w:rPr>
        <w:rFonts w:ascii="Goudy Old Style" w:hAnsi="Goudy Old Style" w:cs="Arial"/>
        <w:noProof/>
        <w:color w:val="808080" w:themeColor="background1" w:themeShade="80"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99B3BF9" wp14:editId="73588031">
              <wp:simplePos x="0" y="0"/>
              <wp:positionH relativeFrom="column">
                <wp:posOffset>-289560</wp:posOffset>
              </wp:positionH>
              <wp:positionV relativeFrom="paragraph">
                <wp:posOffset>-229235</wp:posOffset>
              </wp:positionV>
              <wp:extent cx="1287780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3AD59B" w14:textId="77777777" w:rsidR="00C83FFE" w:rsidRDefault="00C83FF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2A39F06" wp14:editId="7A1872E8">
                                <wp:extent cx="1096010" cy="1096010"/>
                                <wp:effectExtent l="0" t="0" r="8890" b="889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old_gold_edited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6010" cy="10960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99B3B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2.8pt;margin-top:-18.05pt;width:101.4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" filled="f" stroked="f">
              <v:textbox style="mso-fit-shape-to-text:t">
                <w:txbxContent>
                  <w:p w14:paraId="253AD59B" w14:textId="77777777" w:rsidR="00C83FFE" w:rsidRDefault="00C83FF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2A39F06" wp14:editId="7A1872E8">
                          <wp:extent cx="1096010" cy="1096010"/>
                          <wp:effectExtent l="0" t="0" r="8890" b="889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old_gold_edited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6010" cy="1096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41C0A"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Whaddon Church of England first school, Whaddon, Milton Keynes, MK17 0LS</w:t>
    </w:r>
  </w:p>
  <w:p w14:paraId="75EC1B0B" w14:textId="77777777" w:rsidR="00341C0A" w:rsidRPr="005D4FC0" w:rsidRDefault="00341C0A" w:rsidP="00C83FFE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</w:rPr>
    </w:pPr>
    <w:r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Head: Mrs Selina Davies B</w:t>
    </w:r>
    <w:r>
      <w:rPr>
        <w:rFonts w:ascii="Goudy Old Style" w:hAnsi="Goudy Old Style" w:cs="Arial"/>
        <w:color w:val="808080" w:themeColor="background1" w:themeShade="80"/>
        <w:sz w:val="20"/>
        <w:szCs w:val="20"/>
      </w:rPr>
      <w:t xml:space="preserve"> E</w:t>
    </w:r>
    <w:r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d (hons)</w:t>
    </w:r>
  </w:p>
  <w:p w14:paraId="7DD65E0B" w14:textId="77777777" w:rsidR="00341C0A" w:rsidRPr="00DD0117" w:rsidRDefault="00341C0A" w:rsidP="00C83FFE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  <w:lang w:val="es-DO"/>
      </w:rPr>
    </w:pPr>
    <w:r w:rsidRPr="00DA2402">
      <w:rPr>
        <w:rFonts w:ascii="Goudy Old Style" w:hAnsi="Goudy Old Style" w:cs="Arial"/>
        <w:b/>
        <w:color w:val="808080" w:themeColor="background1" w:themeShade="80"/>
        <w:sz w:val="14"/>
        <w:szCs w:val="20"/>
        <w:lang w:val="es-DO"/>
      </w:rPr>
      <w:t>T</w:t>
    </w:r>
    <w:r w:rsidRPr="00DA2402">
      <w:rPr>
        <w:rFonts w:ascii="Goudy Old Style" w:hAnsi="Goudy Old Style" w:cs="Arial"/>
        <w:color w:val="808080" w:themeColor="background1" w:themeShade="80"/>
        <w:sz w:val="20"/>
        <w:szCs w:val="20"/>
        <w:lang w:val="es-DO"/>
      </w:rPr>
      <w:t xml:space="preserve"> 01908 501719  </w:t>
    </w:r>
    <w:r w:rsidRPr="00DA2402">
      <w:rPr>
        <w:rFonts w:ascii="Goudy Old Style" w:hAnsi="Goudy Old Style" w:cs="Arial"/>
        <w:color w:val="808080" w:themeColor="background1" w:themeShade="80"/>
        <w:sz w:val="18"/>
        <w:szCs w:val="20"/>
        <w:lang w:val="es-DO"/>
      </w:rPr>
      <w:t xml:space="preserve"> </w:t>
    </w:r>
    <w:r w:rsidRPr="00DA2402">
      <w:rPr>
        <w:rFonts w:ascii="Goudy Old Style" w:hAnsi="Goudy Old Style" w:cs="Arial"/>
        <w:b/>
        <w:color w:val="808080" w:themeColor="background1" w:themeShade="80"/>
        <w:sz w:val="14"/>
        <w:szCs w:val="20"/>
        <w:lang w:val="es-DO"/>
      </w:rPr>
      <w:t>E</w:t>
    </w:r>
    <w:r w:rsidRPr="00DA2402">
      <w:rPr>
        <w:rFonts w:ascii="Goudy Old Style" w:hAnsi="Goudy Old Style" w:cs="Arial"/>
        <w:b/>
        <w:color w:val="808080" w:themeColor="background1" w:themeShade="80"/>
        <w:sz w:val="12"/>
        <w:szCs w:val="20"/>
        <w:lang w:val="es-DO"/>
      </w:rPr>
      <w:t xml:space="preserve"> </w:t>
    </w:r>
    <w:hyperlink r:id="rId4" w:history="1">
      <w:r w:rsidRPr="00DA2402">
        <w:rPr>
          <w:rStyle w:val="Hyperlink"/>
          <w:rFonts w:ascii="Goudy Old Style" w:hAnsi="Goudy Old Style" w:cs="Arial"/>
          <w:color w:val="808080" w:themeColor="background1" w:themeShade="80"/>
          <w:sz w:val="20"/>
          <w:szCs w:val="20"/>
          <w:lang w:val="es-DO"/>
        </w:rPr>
        <w:t>office@whaddon.bucks.sch.uk</w:t>
      </w:r>
    </w:hyperlink>
    <w:r w:rsidR="000D0138">
      <w:rPr>
        <w:rStyle w:val="Hyperlink"/>
        <w:rFonts w:ascii="Goudy Old Style" w:hAnsi="Goudy Old Style" w:cs="Arial"/>
        <w:color w:val="808080" w:themeColor="background1" w:themeShade="80"/>
        <w:sz w:val="20"/>
        <w:szCs w:val="20"/>
        <w:lang w:val="es-DO"/>
      </w:rPr>
      <w:t xml:space="preserve">  </w:t>
    </w:r>
  </w:p>
  <w:p w14:paraId="23E2BF50" w14:textId="77777777" w:rsidR="00341C0A" w:rsidRPr="00341C0A" w:rsidRDefault="00341C0A" w:rsidP="00C83FFE">
    <w:pPr>
      <w:pStyle w:val="Footer"/>
      <w:jc w:val="center"/>
      <w:rPr>
        <w:rFonts w:ascii="Goudy Old Style" w:hAnsi="Goudy Old Style" w:cs="Arial"/>
        <w:sz w:val="20"/>
        <w:szCs w:val="20"/>
      </w:rPr>
    </w:pPr>
    <w:r>
      <w:rPr>
        <w:rFonts w:ascii="Goudy Old Style" w:hAnsi="Goudy Old Style" w:cs="Arial"/>
        <w:color w:val="FF0000"/>
        <w:sz w:val="20"/>
        <w:szCs w:val="20"/>
      </w:rPr>
      <w:t>w</w:t>
    </w:r>
    <w:r w:rsidRPr="005A495C">
      <w:rPr>
        <w:rFonts w:ascii="Goudy Old Style" w:hAnsi="Goudy Old Style" w:cs="Arial"/>
        <w:color w:val="FF0000"/>
        <w:sz w:val="20"/>
        <w:szCs w:val="20"/>
      </w:rPr>
      <w:t>haddon.eschools.co.uk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C8B87" w14:textId="77777777" w:rsidR="00645EE9" w:rsidRDefault="00645EE9" w:rsidP="00341C0A">
      <w:r>
        <w:separator/>
      </w:r>
    </w:p>
  </w:footnote>
  <w:footnote w:type="continuationSeparator" w:id="0">
    <w:p w14:paraId="39366CDF" w14:textId="77777777" w:rsidR="00645EE9" w:rsidRDefault="00645EE9" w:rsidP="00341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8876F" w14:textId="77777777" w:rsidR="00341C0A" w:rsidRDefault="00341C0A" w:rsidP="00341C0A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22C979D" wp14:editId="23C12612">
          <wp:extent cx="958752" cy="99812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645" cy="1014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3FFE">
      <w:t xml:space="preserve">                                                                             </w:t>
    </w:r>
  </w:p>
  <w:p w14:paraId="3D50AB47" w14:textId="77777777" w:rsidR="00341C0A" w:rsidRDefault="00341C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D2A"/>
    <w:rsid w:val="000C32EE"/>
    <w:rsid w:val="000D0138"/>
    <w:rsid w:val="001642CE"/>
    <w:rsid w:val="001E6D8B"/>
    <w:rsid w:val="002516A7"/>
    <w:rsid w:val="0032024D"/>
    <w:rsid w:val="00341C0A"/>
    <w:rsid w:val="003B3A39"/>
    <w:rsid w:val="00401450"/>
    <w:rsid w:val="00613B05"/>
    <w:rsid w:val="00631EF6"/>
    <w:rsid w:val="00645EE9"/>
    <w:rsid w:val="007228B5"/>
    <w:rsid w:val="007C1BC1"/>
    <w:rsid w:val="007E7AE7"/>
    <w:rsid w:val="00912BB8"/>
    <w:rsid w:val="00944295"/>
    <w:rsid w:val="009658ED"/>
    <w:rsid w:val="0097009B"/>
    <w:rsid w:val="009E61E6"/>
    <w:rsid w:val="00A16851"/>
    <w:rsid w:val="00A16A10"/>
    <w:rsid w:val="00A52523"/>
    <w:rsid w:val="00B50CDB"/>
    <w:rsid w:val="00B519C4"/>
    <w:rsid w:val="00C82D2A"/>
    <w:rsid w:val="00C83FFE"/>
    <w:rsid w:val="00CE415C"/>
    <w:rsid w:val="00DA2402"/>
    <w:rsid w:val="00DD0117"/>
    <w:rsid w:val="00E86A29"/>
    <w:rsid w:val="00ED45D7"/>
    <w:rsid w:val="00ED6D4D"/>
    <w:rsid w:val="00F775D7"/>
    <w:rsid w:val="00FD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662E63"/>
  <w15:chartTrackingRefBased/>
  <w15:docId w15:val="{D4C66212-E646-4057-96CA-F3A256C8C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01450"/>
    <w:pPr>
      <w:spacing w:after="0" w:line="240" w:lineRule="auto"/>
    </w:pPr>
    <w:rPr>
      <w:rFonts w:ascii="Verdana" w:eastAsia="Times New Roman" w:hAnsi="Verdana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A52523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C0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41C0A"/>
  </w:style>
  <w:style w:type="paragraph" w:styleId="Footer">
    <w:name w:val="footer"/>
    <w:basedOn w:val="Normal"/>
    <w:link w:val="FooterChar"/>
    <w:uiPriority w:val="99"/>
    <w:unhideWhenUsed/>
    <w:rsid w:val="00341C0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41C0A"/>
  </w:style>
  <w:style w:type="character" w:styleId="Hyperlink">
    <w:name w:val="Hyperlink"/>
    <w:basedOn w:val="DefaultParagraphFont"/>
    <w:uiPriority w:val="99"/>
    <w:unhideWhenUsed/>
    <w:rsid w:val="00341C0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A52523"/>
    <w:rPr>
      <w:rFonts w:ascii="Verdana" w:eastAsia="Times New Roman" w:hAnsi="Verdana" w:cs="Times New Roman"/>
      <w:b/>
      <w:sz w:val="20"/>
      <w:szCs w:val="24"/>
    </w:rPr>
  </w:style>
  <w:style w:type="paragraph" w:styleId="NoSpacing">
    <w:name w:val="No Spacing"/>
    <w:uiPriority w:val="1"/>
    <w:qFormat/>
    <w:rsid w:val="00401450"/>
    <w:pPr>
      <w:spacing w:after="0" w:line="240" w:lineRule="auto"/>
    </w:pPr>
    <w:rPr>
      <w:rFonts w:ascii="Verdana" w:eastAsia="Times New Roman" w:hAnsi="Verdana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8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8ED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C82D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82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4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hyperlink" Target="mailto:office@whaddon.bucks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lina\Documents\Custom%20Office%20Templates\School%20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letter</Template>
  <TotalTime>0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</dc:creator>
  <cp:keywords/>
  <dc:description/>
  <cp:lastModifiedBy>selina Davies</cp:lastModifiedBy>
  <cp:revision>2</cp:revision>
  <cp:lastPrinted>2018-07-13T10:30:00Z</cp:lastPrinted>
  <dcterms:created xsi:type="dcterms:W3CDTF">2019-09-04T10:18:00Z</dcterms:created>
  <dcterms:modified xsi:type="dcterms:W3CDTF">2019-09-04T10:18:00Z</dcterms:modified>
</cp:coreProperties>
</file>