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CAA70" w14:textId="77777777" w:rsidR="00096B81" w:rsidRPr="009D0503" w:rsidRDefault="00096B81" w:rsidP="00096B81">
      <w:pPr>
        <w:pStyle w:val="Header"/>
        <w:jc w:val="center"/>
        <w:rPr>
          <w:rFonts w:cstheme="minorHAnsi"/>
          <w:b/>
          <w:bCs/>
          <w:color w:val="49A4A9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D0503">
        <w:rPr>
          <w:rFonts w:cstheme="minorHAnsi"/>
          <w:b/>
          <w:bCs/>
          <w:color w:val="49A4A9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An holistic learning community where all thrive                                                                             </w:t>
      </w:r>
    </w:p>
    <w:p w14:paraId="2A93807A" w14:textId="77777777" w:rsidR="00096B81" w:rsidRPr="009D0503" w:rsidRDefault="00096B81" w:rsidP="00096B81">
      <w:pPr>
        <w:pStyle w:val="NoSpacing"/>
        <w:jc w:val="center"/>
        <w:rPr>
          <w:rFonts w:asciiTheme="minorHAnsi" w:hAnsiTheme="minorHAnsi" w:cstheme="minorHAnsi"/>
          <w:sz w:val="24"/>
        </w:rPr>
      </w:pPr>
    </w:p>
    <w:p w14:paraId="54EC7A46" w14:textId="77777777" w:rsidR="00F703CB" w:rsidRDefault="00D10C5B" w:rsidP="00CF7692">
      <w:pPr>
        <w:rPr>
          <w:rStyle w:val="Header"/>
          <w:rFonts w:ascii="Calibri" w:hAnsi="Calibri" w:cs="Calibri"/>
          <w:color w:val="222222"/>
          <w:sz w:val="27"/>
          <w:szCs w:val="27"/>
        </w:rPr>
      </w:pPr>
      <w:r w:rsidRPr="00D10C5B">
        <w:rPr>
          <w:rFonts w:asciiTheme="minorHAnsi" w:hAnsiTheme="minorHAnsi" w:cstheme="minorHAnsi"/>
          <w:b/>
          <w:bCs/>
          <w:sz w:val="24"/>
        </w:rPr>
        <w:t>Person Specification</w:t>
      </w:r>
      <w:r w:rsidR="00F703CB" w:rsidRPr="00F703CB">
        <w:rPr>
          <w:rStyle w:val="Header"/>
          <w:rFonts w:ascii="Calibri" w:hAnsi="Calibri" w:cs="Calibri"/>
          <w:color w:val="222222"/>
          <w:sz w:val="27"/>
          <w:szCs w:val="27"/>
        </w:rPr>
        <w:t xml:space="preserve"> </w:t>
      </w:r>
    </w:p>
    <w:p w14:paraId="7933F45F" w14:textId="0960781C" w:rsidR="00184023" w:rsidRPr="00D10C5B" w:rsidRDefault="00F703CB" w:rsidP="00CF7692">
      <w:pPr>
        <w:rPr>
          <w:rFonts w:asciiTheme="minorHAnsi" w:hAnsiTheme="minorHAnsi" w:cstheme="minorHAnsi"/>
          <w:b/>
          <w:bCs/>
          <w:sz w:val="24"/>
        </w:rPr>
      </w:pPr>
      <w:r w:rsidRPr="000419D8">
        <w:rPr>
          <w:rStyle w:val="Strong"/>
          <w:rFonts w:ascii="Calibri" w:hAnsi="Calibri" w:cs="Calibri"/>
          <w:color w:val="222222"/>
          <w:sz w:val="27"/>
          <w:szCs w:val="27"/>
        </w:rPr>
        <w:t>Full-Time required from September 2022</w:t>
      </w:r>
      <w:r>
        <w:rPr>
          <w:rStyle w:val="Strong"/>
          <w:rFonts w:ascii="Calibri" w:hAnsi="Calibri" w:cs="Calibri"/>
          <w:color w:val="222222"/>
          <w:sz w:val="27"/>
          <w:szCs w:val="27"/>
        </w:rPr>
        <w:t>: Reception &amp; Y1 Class Teacher M1-M6</w:t>
      </w:r>
    </w:p>
    <w:p w14:paraId="29A32541" w14:textId="72D8F14C" w:rsidR="00D10C5B" w:rsidRDefault="00D10C5B" w:rsidP="00CF7692">
      <w:pPr>
        <w:rPr>
          <w:rFonts w:asciiTheme="minorHAnsi" w:hAnsiTheme="minorHAnsi" w:cstheme="minorHAnsi"/>
          <w:sz w:val="24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701"/>
        <w:gridCol w:w="4628"/>
        <w:gridCol w:w="4161"/>
      </w:tblGrid>
      <w:tr w:rsidR="00D10C5B" w:rsidRPr="00D10C5B" w14:paraId="3A884044" w14:textId="77777777" w:rsidTr="00D10C5B">
        <w:tc>
          <w:tcPr>
            <w:tcW w:w="1701" w:type="dxa"/>
          </w:tcPr>
          <w:p w14:paraId="1EA83104" w14:textId="77777777" w:rsidR="00D10C5B" w:rsidRPr="00D10C5B" w:rsidRDefault="00D10C5B" w:rsidP="00CF7692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4628" w:type="dxa"/>
          </w:tcPr>
          <w:p w14:paraId="63854E48" w14:textId="58FDE0DC" w:rsidR="00D10C5B" w:rsidRPr="00D10C5B" w:rsidRDefault="00D10C5B" w:rsidP="00CF7692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D10C5B">
              <w:rPr>
                <w:rFonts w:asciiTheme="minorHAnsi" w:hAnsiTheme="minorHAnsi" w:cstheme="minorHAnsi"/>
                <w:b/>
                <w:bCs/>
                <w:sz w:val="24"/>
              </w:rPr>
              <w:t>Essential</w:t>
            </w:r>
          </w:p>
        </w:tc>
        <w:tc>
          <w:tcPr>
            <w:tcW w:w="4161" w:type="dxa"/>
          </w:tcPr>
          <w:p w14:paraId="0C191D5D" w14:textId="1603933E" w:rsidR="00D10C5B" w:rsidRPr="00D10C5B" w:rsidRDefault="00D10C5B" w:rsidP="00CF7692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D10C5B">
              <w:rPr>
                <w:rFonts w:asciiTheme="minorHAnsi" w:hAnsiTheme="minorHAnsi" w:cstheme="minorHAnsi"/>
                <w:b/>
                <w:bCs/>
                <w:sz w:val="24"/>
              </w:rPr>
              <w:t>Desirable</w:t>
            </w:r>
          </w:p>
        </w:tc>
      </w:tr>
      <w:tr w:rsidR="00D10C5B" w14:paraId="6D3B170C" w14:textId="77777777" w:rsidTr="00D10C5B">
        <w:tc>
          <w:tcPr>
            <w:tcW w:w="1701" w:type="dxa"/>
          </w:tcPr>
          <w:p w14:paraId="355D7313" w14:textId="2072E547" w:rsidR="00D10C5B" w:rsidRDefault="00D10C5B" w:rsidP="00CF7692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Education</w:t>
            </w:r>
          </w:p>
        </w:tc>
        <w:tc>
          <w:tcPr>
            <w:tcW w:w="4628" w:type="dxa"/>
          </w:tcPr>
          <w:p w14:paraId="1816557C" w14:textId="28F3CC5E" w:rsidR="00D10C5B" w:rsidRDefault="00D10C5B" w:rsidP="00CF7692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QTS</w:t>
            </w:r>
          </w:p>
        </w:tc>
        <w:tc>
          <w:tcPr>
            <w:tcW w:w="4161" w:type="dxa"/>
          </w:tcPr>
          <w:p w14:paraId="2BDA354A" w14:textId="523B6E75" w:rsidR="00D10C5B" w:rsidRDefault="00D10C5B" w:rsidP="00CF7692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Early Years specialism</w:t>
            </w:r>
          </w:p>
        </w:tc>
      </w:tr>
      <w:tr w:rsidR="00D10C5B" w14:paraId="488EF3C5" w14:textId="77777777" w:rsidTr="00D10C5B">
        <w:tc>
          <w:tcPr>
            <w:tcW w:w="1701" w:type="dxa"/>
          </w:tcPr>
          <w:p w14:paraId="7341FA34" w14:textId="4CD324C0" w:rsidR="00D10C5B" w:rsidRDefault="00D10C5B" w:rsidP="00CF7692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Experience</w:t>
            </w:r>
          </w:p>
        </w:tc>
        <w:tc>
          <w:tcPr>
            <w:tcW w:w="4628" w:type="dxa"/>
          </w:tcPr>
          <w:p w14:paraId="0EF005EC" w14:textId="15203B98" w:rsidR="00D10C5B" w:rsidRDefault="00D10C5B" w:rsidP="00CF7692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Excellent Reception, KS1 teaching experience</w:t>
            </w:r>
          </w:p>
        </w:tc>
        <w:tc>
          <w:tcPr>
            <w:tcW w:w="4161" w:type="dxa"/>
          </w:tcPr>
          <w:p w14:paraId="193EDC09" w14:textId="77777777" w:rsidR="00D10C5B" w:rsidRP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Forest school experience or</w:t>
            </w:r>
          </w:p>
          <w:p w14:paraId="1B8C124C" w14:textId="77777777" w:rsidR="00D10C5B" w:rsidRP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equivalent / experience of using</w:t>
            </w:r>
          </w:p>
          <w:p w14:paraId="67A6BCF5" w14:textId="77777777" w:rsidR="00D10C5B" w:rsidRP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the outdoors to enhance learning.</w:t>
            </w:r>
          </w:p>
          <w:p w14:paraId="02ABEA8F" w14:textId="77777777" w:rsidR="00D10C5B" w:rsidRP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• Experience of being an Early Years</w:t>
            </w:r>
          </w:p>
          <w:p w14:paraId="5DDBE2F2" w14:textId="6E6B7AA6" w:rsidR="00D10C5B" w:rsidRDefault="008A578C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M</w:t>
            </w:r>
            <w:r w:rsidR="00D10C5B" w:rsidRPr="00D10C5B">
              <w:rPr>
                <w:rFonts w:asciiTheme="minorHAnsi" w:hAnsiTheme="minorHAnsi" w:cstheme="minorHAnsi"/>
                <w:sz w:val="24"/>
              </w:rPr>
              <w:t>oderator</w:t>
            </w:r>
          </w:p>
          <w:p w14:paraId="291FEB34" w14:textId="3B76F683" w:rsidR="008A578C" w:rsidRDefault="008A578C" w:rsidP="00D10C5B">
            <w:pPr>
              <w:rPr>
                <w:rFonts w:asciiTheme="minorHAnsi" w:hAnsiTheme="minorHAnsi" w:cstheme="minorHAnsi"/>
                <w:sz w:val="24"/>
              </w:rPr>
            </w:pPr>
          </w:p>
        </w:tc>
      </w:tr>
      <w:tr w:rsidR="00D10C5B" w14:paraId="1484AB11" w14:textId="77777777" w:rsidTr="00D10C5B">
        <w:tc>
          <w:tcPr>
            <w:tcW w:w="1701" w:type="dxa"/>
          </w:tcPr>
          <w:p w14:paraId="422DD2BF" w14:textId="32EEF1B3" w:rsidR="00D10C5B" w:rsidRDefault="00D10C5B" w:rsidP="00CF7692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Safeguarding</w:t>
            </w:r>
          </w:p>
        </w:tc>
        <w:tc>
          <w:tcPr>
            <w:tcW w:w="4628" w:type="dxa"/>
          </w:tcPr>
          <w:p w14:paraId="125DA887" w14:textId="77777777" w:rsidR="00D10C5B" w:rsidRP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Thorough knowledge and understanding of</w:t>
            </w:r>
          </w:p>
          <w:p w14:paraId="1BECF9B3" w14:textId="77777777" w:rsid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safeguarding children.</w:t>
            </w:r>
          </w:p>
          <w:p w14:paraId="2F2AAA27" w14:textId="2EDAD368" w:rsidR="008A578C" w:rsidRDefault="008A578C" w:rsidP="00D10C5B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161" w:type="dxa"/>
          </w:tcPr>
          <w:p w14:paraId="5DB55DEB" w14:textId="77777777" w:rsidR="00D10C5B" w:rsidRP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Experience of working and</w:t>
            </w:r>
          </w:p>
          <w:p w14:paraId="12CE6EFD" w14:textId="11E0E30E" w:rsid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engaging with other agencies.</w:t>
            </w:r>
          </w:p>
        </w:tc>
      </w:tr>
      <w:tr w:rsidR="00D10C5B" w14:paraId="00B5749D" w14:textId="77777777" w:rsidTr="00D10C5B">
        <w:tc>
          <w:tcPr>
            <w:tcW w:w="1701" w:type="dxa"/>
          </w:tcPr>
          <w:p w14:paraId="480F6973" w14:textId="77777777" w:rsidR="00D10C5B" w:rsidRP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Teaching,</w:t>
            </w:r>
          </w:p>
          <w:p w14:paraId="124D3B12" w14:textId="77777777" w:rsidR="00D10C5B" w:rsidRP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Learning &amp;</w:t>
            </w:r>
          </w:p>
          <w:p w14:paraId="15F89E16" w14:textId="37DFD04C" w:rsid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Assessment</w:t>
            </w:r>
          </w:p>
        </w:tc>
        <w:tc>
          <w:tcPr>
            <w:tcW w:w="4628" w:type="dxa"/>
          </w:tcPr>
          <w:p w14:paraId="05E82E6F" w14:textId="77777777" w:rsidR="00D10C5B" w:rsidRP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Be a highly effective practitioner.</w:t>
            </w:r>
          </w:p>
          <w:p w14:paraId="2E2F4F18" w14:textId="5C2F3754" w:rsidR="00D10C5B" w:rsidRP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• Understanding of assessment and progress in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D10C5B">
              <w:rPr>
                <w:rFonts w:asciiTheme="minorHAnsi" w:hAnsiTheme="minorHAnsi" w:cstheme="minorHAnsi"/>
                <w:sz w:val="24"/>
              </w:rPr>
              <w:t>the Early Years</w:t>
            </w:r>
            <w:r>
              <w:rPr>
                <w:rFonts w:asciiTheme="minorHAnsi" w:hAnsiTheme="minorHAnsi" w:cstheme="minorHAnsi"/>
                <w:sz w:val="24"/>
              </w:rPr>
              <w:t xml:space="preserve"> and Year 1</w:t>
            </w:r>
            <w:r w:rsidRPr="00D10C5B">
              <w:rPr>
                <w:rFonts w:asciiTheme="minorHAnsi" w:hAnsiTheme="minorHAnsi" w:cstheme="minorHAnsi"/>
                <w:sz w:val="24"/>
              </w:rPr>
              <w:t>.</w:t>
            </w:r>
          </w:p>
          <w:p w14:paraId="67FA22DC" w14:textId="77777777" w:rsidR="00D10C5B" w:rsidRP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• Understanding of the new Early Years</w:t>
            </w:r>
          </w:p>
          <w:p w14:paraId="02183548" w14:textId="77777777" w:rsidR="00D10C5B" w:rsidRP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Framework</w:t>
            </w:r>
          </w:p>
          <w:p w14:paraId="1B6B4F3E" w14:textId="3FE98F38" w:rsid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• Can demonstrate effective partnerships and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D10C5B">
              <w:rPr>
                <w:rFonts w:asciiTheme="minorHAnsi" w:hAnsiTheme="minorHAnsi" w:cstheme="minorHAnsi"/>
                <w:sz w:val="24"/>
              </w:rPr>
              <w:t>engagement with parent</w:t>
            </w:r>
            <w:r>
              <w:rPr>
                <w:rFonts w:asciiTheme="minorHAnsi" w:hAnsiTheme="minorHAnsi" w:cstheme="minorHAnsi"/>
                <w:sz w:val="24"/>
              </w:rPr>
              <w:t>s.</w:t>
            </w:r>
          </w:p>
          <w:p w14:paraId="7E282005" w14:textId="01B603B4" w:rsidR="008A578C" w:rsidRPr="00D10C5B" w:rsidRDefault="008A578C" w:rsidP="00D10C5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Work effectively with support staff, giving clear guidance and valuing their input.</w:t>
            </w:r>
          </w:p>
          <w:p w14:paraId="66DF23D8" w14:textId="7F945CD4" w:rsidR="00D10C5B" w:rsidRPr="00D10C5B" w:rsidRDefault="00D10C5B" w:rsidP="00D10C5B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 xml:space="preserve">• Values the role of exploration and 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D10C5B">
              <w:rPr>
                <w:rFonts w:asciiTheme="minorHAnsi" w:hAnsiTheme="minorHAnsi" w:cstheme="minorHAnsi"/>
                <w:sz w:val="24"/>
              </w:rPr>
              <w:t>creativity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D10C5B">
              <w:rPr>
                <w:rFonts w:asciiTheme="minorHAnsi" w:hAnsiTheme="minorHAnsi" w:cstheme="minorHAnsi"/>
                <w:sz w:val="24"/>
              </w:rPr>
              <w:t>through play opportunities in the Early Years</w:t>
            </w:r>
            <w:r w:rsidR="008A578C">
              <w:rPr>
                <w:rFonts w:asciiTheme="minorHAnsi" w:hAnsiTheme="minorHAnsi" w:cstheme="minorHAnsi"/>
                <w:sz w:val="24"/>
              </w:rPr>
              <w:t xml:space="preserve"> and Year 1</w:t>
            </w:r>
          </w:p>
          <w:p w14:paraId="316662D0" w14:textId="77777777" w:rsidR="008A578C" w:rsidRDefault="00D10C5B" w:rsidP="008A578C">
            <w:pPr>
              <w:rPr>
                <w:rFonts w:asciiTheme="minorHAnsi" w:hAnsiTheme="minorHAnsi" w:cstheme="minorHAnsi"/>
                <w:sz w:val="24"/>
              </w:rPr>
            </w:pPr>
            <w:r w:rsidRPr="00D10C5B">
              <w:rPr>
                <w:rFonts w:asciiTheme="minorHAnsi" w:hAnsiTheme="minorHAnsi" w:cstheme="minorHAnsi"/>
                <w:sz w:val="24"/>
              </w:rPr>
              <w:t>• Experience of delivering high quality phonics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D10C5B">
              <w:rPr>
                <w:rFonts w:asciiTheme="minorHAnsi" w:hAnsiTheme="minorHAnsi" w:cstheme="minorHAnsi"/>
                <w:sz w:val="24"/>
              </w:rPr>
              <w:t>sessions to deliver outcomes for all.</w:t>
            </w:r>
          </w:p>
          <w:p w14:paraId="40A365C5" w14:textId="1A40576B" w:rsidR="008A578C" w:rsidRDefault="008A578C" w:rsidP="008A578C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161" w:type="dxa"/>
          </w:tcPr>
          <w:p w14:paraId="6CA678BA" w14:textId="77777777" w:rsidR="008A578C" w:rsidRPr="008A578C" w:rsidRDefault="008A578C" w:rsidP="008A578C">
            <w:pPr>
              <w:rPr>
                <w:rFonts w:asciiTheme="minorHAnsi" w:hAnsiTheme="minorHAnsi" w:cstheme="minorHAnsi"/>
                <w:sz w:val="24"/>
              </w:rPr>
            </w:pPr>
            <w:r w:rsidRPr="008A578C">
              <w:rPr>
                <w:rFonts w:asciiTheme="minorHAnsi" w:hAnsiTheme="minorHAnsi" w:cstheme="minorHAnsi"/>
                <w:sz w:val="24"/>
              </w:rPr>
              <w:t>Experience of the Year One</w:t>
            </w:r>
          </w:p>
          <w:p w14:paraId="5784120E" w14:textId="4972711B" w:rsidR="00D10C5B" w:rsidRDefault="008A578C" w:rsidP="008A578C">
            <w:pPr>
              <w:rPr>
                <w:rFonts w:asciiTheme="minorHAnsi" w:hAnsiTheme="minorHAnsi" w:cstheme="minorHAnsi"/>
                <w:sz w:val="24"/>
              </w:rPr>
            </w:pPr>
            <w:r w:rsidRPr="008A578C">
              <w:rPr>
                <w:rFonts w:asciiTheme="minorHAnsi" w:hAnsiTheme="minorHAnsi" w:cstheme="minorHAnsi"/>
                <w:sz w:val="24"/>
              </w:rPr>
              <w:t>Phonics Assessment</w:t>
            </w:r>
          </w:p>
        </w:tc>
      </w:tr>
      <w:tr w:rsidR="00D10C5B" w14:paraId="48921930" w14:textId="77777777" w:rsidTr="00D10C5B">
        <w:tc>
          <w:tcPr>
            <w:tcW w:w="1701" w:type="dxa"/>
          </w:tcPr>
          <w:p w14:paraId="5230473E" w14:textId="77777777" w:rsidR="008A578C" w:rsidRPr="008A578C" w:rsidRDefault="008A578C" w:rsidP="008A578C">
            <w:pPr>
              <w:rPr>
                <w:rFonts w:asciiTheme="minorHAnsi" w:hAnsiTheme="minorHAnsi" w:cstheme="minorHAnsi"/>
                <w:sz w:val="24"/>
              </w:rPr>
            </w:pPr>
            <w:r w:rsidRPr="008A578C">
              <w:rPr>
                <w:rFonts w:asciiTheme="minorHAnsi" w:hAnsiTheme="minorHAnsi" w:cstheme="minorHAnsi"/>
                <w:sz w:val="24"/>
              </w:rPr>
              <w:t>Performance</w:t>
            </w:r>
          </w:p>
          <w:p w14:paraId="7FA5329F" w14:textId="2129FC1A" w:rsidR="00D10C5B" w:rsidRDefault="008A578C" w:rsidP="008A578C">
            <w:pPr>
              <w:rPr>
                <w:rFonts w:asciiTheme="minorHAnsi" w:hAnsiTheme="minorHAnsi" w:cstheme="minorHAnsi"/>
                <w:sz w:val="24"/>
              </w:rPr>
            </w:pPr>
            <w:r w:rsidRPr="008A578C">
              <w:rPr>
                <w:rFonts w:asciiTheme="minorHAnsi" w:hAnsiTheme="minorHAnsi" w:cstheme="minorHAnsi"/>
                <w:sz w:val="24"/>
              </w:rPr>
              <w:t>Analysis</w:t>
            </w:r>
          </w:p>
        </w:tc>
        <w:tc>
          <w:tcPr>
            <w:tcW w:w="4628" w:type="dxa"/>
          </w:tcPr>
          <w:p w14:paraId="022408EC" w14:textId="77777777" w:rsidR="00D10C5B" w:rsidRDefault="008A578C" w:rsidP="008A578C">
            <w:pPr>
              <w:rPr>
                <w:rFonts w:asciiTheme="minorHAnsi" w:hAnsiTheme="minorHAnsi" w:cstheme="minorHAnsi"/>
                <w:sz w:val="24"/>
              </w:rPr>
            </w:pPr>
            <w:r w:rsidRPr="008A578C">
              <w:rPr>
                <w:rFonts w:asciiTheme="minorHAnsi" w:hAnsiTheme="minorHAnsi" w:cstheme="minorHAnsi"/>
                <w:sz w:val="24"/>
              </w:rPr>
              <w:t>Is able use data to impact on standards within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8A578C">
              <w:rPr>
                <w:rFonts w:asciiTheme="minorHAnsi" w:hAnsiTheme="minorHAnsi" w:cstheme="minorHAnsi"/>
                <w:sz w:val="24"/>
              </w:rPr>
              <w:t>their classroom ensuring high outcomes for all.</w:t>
            </w:r>
          </w:p>
          <w:p w14:paraId="4C475020" w14:textId="6D34155A" w:rsidR="008A578C" w:rsidRDefault="008A578C" w:rsidP="008A578C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161" w:type="dxa"/>
          </w:tcPr>
          <w:p w14:paraId="0C670E53" w14:textId="77777777" w:rsidR="008A578C" w:rsidRPr="008A578C" w:rsidRDefault="008A578C" w:rsidP="008A578C">
            <w:pPr>
              <w:rPr>
                <w:rFonts w:asciiTheme="minorHAnsi" w:hAnsiTheme="minorHAnsi" w:cstheme="minorHAnsi"/>
                <w:sz w:val="24"/>
              </w:rPr>
            </w:pPr>
            <w:r w:rsidRPr="008A578C">
              <w:rPr>
                <w:rFonts w:asciiTheme="minorHAnsi" w:hAnsiTheme="minorHAnsi" w:cstheme="minorHAnsi"/>
                <w:sz w:val="24"/>
              </w:rPr>
              <w:t>Has experience of analysing the</w:t>
            </w:r>
          </w:p>
          <w:p w14:paraId="689D4610" w14:textId="77777777" w:rsidR="008A578C" w:rsidRPr="008A578C" w:rsidRDefault="008A578C" w:rsidP="008A578C">
            <w:pPr>
              <w:rPr>
                <w:rFonts w:asciiTheme="minorHAnsi" w:hAnsiTheme="minorHAnsi" w:cstheme="minorHAnsi"/>
                <w:sz w:val="24"/>
              </w:rPr>
            </w:pPr>
            <w:r w:rsidRPr="008A578C">
              <w:rPr>
                <w:rFonts w:asciiTheme="minorHAnsi" w:hAnsiTheme="minorHAnsi" w:cstheme="minorHAnsi"/>
                <w:sz w:val="24"/>
              </w:rPr>
              <w:t>performance of different vulnerable</w:t>
            </w:r>
          </w:p>
          <w:p w14:paraId="66D9B217" w14:textId="7495D1B0" w:rsidR="00D10C5B" w:rsidRDefault="008A578C" w:rsidP="008A578C">
            <w:pPr>
              <w:rPr>
                <w:rFonts w:asciiTheme="minorHAnsi" w:hAnsiTheme="minorHAnsi" w:cstheme="minorHAnsi"/>
                <w:sz w:val="24"/>
              </w:rPr>
            </w:pPr>
            <w:r w:rsidRPr="008A578C">
              <w:rPr>
                <w:rFonts w:asciiTheme="minorHAnsi" w:hAnsiTheme="minorHAnsi" w:cstheme="minorHAnsi"/>
                <w:sz w:val="24"/>
              </w:rPr>
              <w:t>groupings</w:t>
            </w:r>
          </w:p>
        </w:tc>
      </w:tr>
    </w:tbl>
    <w:p w14:paraId="07ADE3C7" w14:textId="77777777" w:rsidR="00D10C5B" w:rsidRPr="009D0503" w:rsidRDefault="00D10C5B" w:rsidP="00CF7692">
      <w:pPr>
        <w:rPr>
          <w:rFonts w:asciiTheme="minorHAnsi" w:hAnsiTheme="minorHAnsi" w:cstheme="minorHAnsi"/>
          <w:sz w:val="24"/>
        </w:rPr>
      </w:pPr>
    </w:p>
    <w:sectPr w:rsidR="00D10C5B" w:rsidRPr="009D0503" w:rsidSect="00096B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95F17" w14:textId="77777777" w:rsidR="00D10C5B" w:rsidRDefault="00D10C5B" w:rsidP="00341C0A">
      <w:r>
        <w:separator/>
      </w:r>
    </w:p>
  </w:endnote>
  <w:endnote w:type="continuationSeparator" w:id="0">
    <w:p w14:paraId="73D50178" w14:textId="77777777" w:rsidR="00D10C5B" w:rsidRDefault="00D10C5B" w:rsidP="00341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4B1B5" w14:textId="77777777" w:rsidR="00386737" w:rsidRDefault="003867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FCDE0" w14:textId="77777777" w:rsidR="00386737" w:rsidRDefault="003867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EE4BF" w14:textId="77777777" w:rsidR="00341C0A" w:rsidRPr="005D4FC0" w:rsidRDefault="000D0138" w:rsidP="00C83FFE">
    <w:pPr>
      <w:pStyle w:val="Footer"/>
      <w:jc w:val="center"/>
      <w:rPr>
        <w:rFonts w:ascii="Goudy Old Style" w:hAnsi="Goudy Old Style" w:cs="Arial"/>
        <w:color w:val="808080" w:themeColor="background1" w:themeShade="80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F38419F" wp14:editId="4C3A2523">
          <wp:simplePos x="0" y="0"/>
          <wp:positionH relativeFrom="column">
            <wp:posOffset>5581650</wp:posOffset>
          </wp:positionH>
          <wp:positionV relativeFrom="paragraph">
            <wp:posOffset>36195</wp:posOffset>
          </wp:positionV>
          <wp:extent cx="1212215" cy="781050"/>
          <wp:effectExtent l="0" t="0" r="6985" b="0"/>
          <wp:wrapNone/>
          <wp:docPr id="3" name="Picture 3" descr="http://www.lotc.org.uk/wp-content/uploads/2012/01/Mark-Gold-logo-low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otc.org.uk/wp-content/uploads/2012/01/Mark-Gold-logo-low-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83FFE" w:rsidRPr="00C83FFE">
      <w:rPr>
        <w:rFonts w:ascii="Goudy Old Style" w:hAnsi="Goudy Old Style" w:cs="Arial"/>
        <w:noProof/>
        <w:color w:val="808080" w:themeColor="background1" w:themeShade="80"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6DAF8847" wp14:editId="020C0076">
              <wp:simplePos x="0" y="0"/>
              <wp:positionH relativeFrom="column">
                <wp:posOffset>-289560</wp:posOffset>
              </wp:positionH>
              <wp:positionV relativeFrom="paragraph">
                <wp:posOffset>-229235</wp:posOffset>
              </wp:positionV>
              <wp:extent cx="1287780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7A5B4D" w14:textId="77777777" w:rsidR="00C83FFE" w:rsidRDefault="00C83FF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65AECB5" wp14:editId="3937A808">
                                <wp:extent cx="1096010" cy="1096010"/>
                                <wp:effectExtent l="0" t="0" r="8890" b="889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old_gold_edited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6010" cy="10960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AF884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2.8pt;margin-top:-18.05pt;width:101.4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" filled="f" stroked="f">
              <v:textbox style="mso-fit-shape-to-text:t">
                <w:txbxContent>
                  <w:p w14:paraId="217A5B4D" w14:textId="77777777" w:rsidR="00C83FFE" w:rsidRDefault="00C83FF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65AECB5" wp14:editId="3937A808">
                          <wp:extent cx="1096010" cy="1096010"/>
                          <wp:effectExtent l="0" t="0" r="8890" b="889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old_gold_edited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6010" cy="10960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41C0A"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 xml:space="preserve">Whaddon Church of England </w:t>
    </w:r>
    <w:r w:rsidR="00386737">
      <w:rPr>
        <w:rFonts w:ascii="Goudy Old Style" w:hAnsi="Goudy Old Style" w:cs="Arial"/>
        <w:color w:val="808080" w:themeColor="background1" w:themeShade="80"/>
        <w:sz w:val="20"/>
        <w:szCs w:val="20"/>
      </w:rPr>
      <w:t>S</w:t>
    </w:r>
    <w:r w:rsidR="00341C0A"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>chool, Whaddon, Milton Keynes, MK17 0LS</w:t>
    </w:r>
  </w:p>
  <w:p w14:paraId="6E3A6606" w14:textId="77777777" w:rsidR="00341C0A" w:rsidRPr="005D4FC0" w:rsidRDefault="00341C0A" w:rsidP="00C83FFE">
    <w:pPr>
      <w:pStyle w:val="Footer"/>
      <w:jc w:val="center"/>
      <w:rPr>
        <w:rFonts w:ascii="Goudy Old Style" w:hAnsi="Goudy Old Style" w:cs="Arial"/>
        <w:color w:val="808080" w:themeColor="background1" w:themeShade="80"/>
        <w:sz w:val="20"/>
        <w:szCs w:val="20"/>
      </w:rPr>
    </w:pPr>
    <w:r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>Head: Mrs Selina Davies B</w:t>
    </w:r>
    <w:r>
      <w:rPr>
        <w:rFonts w:ascii="Goudy Old Style" w:hAnsi="Goudy Old Style" w:cs="Arial"/>
        <w:color w:val="808080" w:themeColor="background1" w:themeShade="80"/>
        <w:sz w:val="20"/>
        <w:szCs w:val="20"/>
      </w:rPr>
      <w:t xml:space="preserve"> E</w:t>
    </w:r>
    <w:r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>d (hons)</w:t>
    </w:r>
  </w:p>
  <w:p w14:paraId="5168F0EF" w14:textId="77777777" w:rsidR="00341C0A" w:rsidRPr="0093132E" w:rsidRDefault="00341C0A" w:rsidP="00C83FFE">
    <w:pPr>
      <w:pStyle w:val="Footer"/>
      <w:jc w:val="center"/>
      <w:rPr>
        <w:rFonts w:ascii="Goudy Old Style" w:hAnsi="Goudy Old Style" w:cs="Arial"/>
        <w:color w:val="808080" w:themeColor="background1" w:themeShade="80"/>
        <w:sz w:val="20"/>
        <w:szCs w:val="20"/>
        <w:lang w:val="de-DE"/>
      </w:rPr>
    </w:pPr>
    <w:r w:rsidRPr="0093132E">
      <w:rPr>
        <w:rFonts w:ascii="Goudy Old Style" w:hAnsi="Goudy Old Style" w:cs="Arial"/>
        <w:b/>
        <w:color w:val="808080" w:themeColor="background1" w:themeShade="80"/>
        <w:sz w:val="14"/>
        <w:szCs w:val="20"/>
        <w:lang w:val="de-DE"/>
      </w:rPr>
      <w:t>T</w:t>
    </w:r>
    <w:r w:rsidRPr="0093132E">
      <w:rPr>
        <w:rFonts w:ascii="Goudy Old Style" w:hAnsi="Goudy Old Style" w:cs="Arial"/>
        <w:color w:val="808080" w:themeColor="background1" w:themeShade="80"/>
        <w:sz w:val="20"/>
        <w:szCs w:val="20"/>
        <w:lang w:val="de-DE"/>
      </w:rPr>
      <w:t xml:space="preserve"> 01908 501719  </w:t>
    </w:r>
    <w:r w:rsidRPr="0093132E">
      <w:rPr>
        <w:rFonts w:ascii="Goudy Old Style" w:hAnsi="Goudy Old Style" w:cs="Arial"/>
        <w:color w:val="808080" w:themeColor="background1" w:themeShade="80"/>
        <w:sz w:val="18"/>
        <w:szCs w:val="20"/>
        <w:lang w:val="de-DE"/>
      </w:rPr>
      <w:t xml:space="preserve"> </w:t>
    </w:r>
    <w:r w:rsidRPr="0093132E">
      <w:rPr>
        <w:rFonts w:ascii="Goudy Old Style" w:hAnsi="Goudy Old Style" w:cs="Arial"/>
        <w:b/>
        <w:color w:val="808080" w:themeColor="background1" w:themeShade="80"/>
        <w:sz w:val="14"/>
        <w:szCs w:val="20"/>
        <w:lang w:val="de-DE"/>
      </w:rPr>
      <w:t>E</w:t>
    </w:r>
    <w:r w:rsidRPr="0093132E">
      <w:rPr>
        <w:rFonts w:ascii="Goudy Old Style" w:hAnsi="Goudy Old Style" w:cs="Arial"/>
        <w:b/>
        <w:color w:val="808080" w:themeColor="background1" w:themeShade="80"/>
        <w:sz w:val="12"/>
        <w:szCs w:val="20"/>
        <w:lang w:val="de-DE"/>
      </w:rPr>
      <w:t xml:space="preserve"> </w:t>
    </w:r>
    <w:r w:rsidR="00F703CB">
      <w:fldChar w:fldCharType="begin"/>
    </w:r>
    <w:r w:rsidR="00F703CB" w:rsidRPr="00F703CB">
      <w:rPr>
        <w:lang w:val="de-DE"/>
      </w:rPr>
      <w:instrText xml:space="preserve"> HYPERLINK "mailto:office@whaddon.bucks.sch.uk" </w:instrText>
    </w:r>
    <w:r w:rsidR="00F703CB">
      <w:fldChar w:fldCharType="separate"/>
    </w:r>
    <w:r w:rsidRPr="0093132E">
      <w:rPr>
        <w:rStyle w:val="Hyperlink"/>
        <w:rFonts w:ascii="Goudy Old Style" w:hAnsi="Goudy Old Style" w:cs="Arial"/>
        <w:color w:val="808080" w:themeColor="background1" w:themeShade="80"/>
        <w:sz w:val="20"/>
        <w:szCs w:val="20"/>
        <w:lang w:val="de-DE"/>
      </w:rPr>
      <w:t>office@whaddon.bucks.sch.uk</w:t>
    </w:r>
    <w:r w:rsidR="00F703CB">
      <w:rPr>
        <w:rStyle w:val="Hyperlink"/>
        <w:rFonts w:ascii="Goudy Old Style" w:hAnsi="Goudy Old Style" w:cs="Arial"/>
        <w:color w:val="808080" w:themeColor="background1" w:themeShade="80"/>
        <w:sz w:val="20"/>
        <w:szCs w:val="20"/>
        <w:lang w:val="de-DE"/>
      </w:rPr>
      <w:fldChar w:fldCharType="end"/>
    </w:r>
    <w:r w:rsidR="000D0138" w:rsidRPr="0093132E">
      <w:rPr>
        <w:rStyle w:val="Hyperlink"/>
        <w:rFonts w:ascii="Goudy Old Style" w:hAnsi="Goudy Old Style" w:cs="Arial"/>
        <w:color w:val="808080" w:themeColor="background1" w:themeShade="80"/>
        <w:sz w:val="20"/>
        <w:szCs w:val="20"/>
        <w:lang w:val="de-DE"/>
      </w:rPr>
      <w:t xml:space="preserve">  </w:t>
    </w:r>
  </w:p>
  <w:p w14:paraId="41EFEB4C" w14:textId="77777777" w:rsidR="00341C0A" w:rsidRPr="00341C0A" w:rsidRDefault="00341C0A" w:rsidP="00C83FFE">
    <w:pPr>
      <w:pStyle w:val="Footer"/>
      <w:jc w:val="center"/>
      <w:rPr>
        <w:rFonts w:ascii="Goudy Old Style" w:hAnsi="Goudy Old Style" w:cs="Arial"/>
        <w:sz w:val="20"/>
        <w:szCs w:val="20"/>
      </w:rPr>
    </w:pPr>
    <w:r>
      <w:rPr>
        <w:rFonts w:ascii="Goudy Old Style" w:hAnsi="Goudy Old Style" w:cs="Arial"/>
        <w:color w:val="FF0000"/>
        <w:sz w:val="20"/>
        <w:szCs w:val="20"/>
      </w:rPr>
      <w:t>w</w:t>
    </w:r>
    <w:r w:rsidRPr="005A495C">
      <w:rPr>
        <w:rFonts w:ascii="Goudy Old Style" w:hAnsi="Goudy Old Style" w:cs="Arial"/>
        <w:color w:val="FF0000"/>
        <w:sz w:val="20"/>
        <w:szCs w:val="20"/>
      </w:rPr>
      <w:t>haddon.eschools.co.uk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1C138" w14:textId="77777777" w:rsidR="00D10C5B" w:rsidRDefault="00D10C5B" w:rsidP="00341C0A">
      <w:r>
        <w:separator/>
      </w:r>
    </w:p>
  </w:footnote>
  <w:footnote w:type="continuationSeparator" w:id="0">
    <w:p w14:paraId="39C45249" w14:textId="77777777" w:rsidR="00D10C5B" w:rsidRDefault="00D10C5B" w:rsidP="00341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84812" w14:textId="77777777" w:rsidR="00386737" w:rsidRDefault="003867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E9452" w14:textId="77777777" w:rsidR="00386737" w:rsidRDefault="003867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719F" w14:textId="77777777" w:rsidR="00341C0A" w:rsidRDefault="00386737" w:rsidP="00341C0A">
    <w:pPr>
      <w:pStyle w:val="Header"/>
      <w:jc w:val="center"/>
    </w:pPr>
    <w:r>
      <w:rPr>
        <w:noProof/>
      </w:rPr>
      <w:drawing>
        <wp:inline distT="0" distB="0" distL="0" distR="0" wp14:anchorId="10FCDDF0" wp14:editId="4FDAFD67">
          <wp:extent cx="1128631" cy="1146174"/>
          <wp:effectExtent l="0" t="0" r="0" b="0"/>
          <wp:docPr id="6" name="Picture 6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748" cy="1151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3FFE">
      <w:t xml:space="preserve">                                                                             </w:t>
    </w:r>
  </w:p>
  <w:p w14:paraId="22C9AADE" w14:textId="77777777" w:rsidR="00341C0A" w:rsidRDefault="00341C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D729FD"/>
    <w:multiLevelType w:val="hybridMultilevel"/>
    <w:tmpl w:val="0FD473AE"/>
    <w:lvl w:ilvl="0" w:tplc="22603D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2660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C5B"/>
    <w:rsid w:val="00004B35"/>
    <w:rsid w:val="00096B81"/>
    <w:rsid w:val="000D0138"/>
    <w:rsid w:val="001356C7"/>
    <w:rsid w:val="0014067B"/>
    <w:rsid w:val="001429A8"/>
    <w:rsid w:val="001642CE"/>
    <w:rsid w:val="00184023"/>
    <w:rsid w:val="001D6123"/>
    <w:rsid w:val="001F1A39"/>
    <w:rsid w:val="001F77F4"/>
    <w:rsid w:val="00203D90"/>
    <w:rsid w:val="002516A7"/>
    <w:rsid w:val="00257BCB"/>
    <w:rsid w:val="00266676"/>
    <w:rsid w:val="00282154"/>
    <w:rsid w:val="0032024D"/>
    <w:rsid w:val="00341C0A"/>
    <w:rsid w:val="00384232"/>
    <w:rsid w:val="00386737"/>
    <w:rsid w:val="003A45C4"/>
    <w:rsid w:val="003B3A39"/>
    <w:rsid w:val="00401450"/>
    <w:rsid w:val="0041453C"/>
    <w:rsid w:val="0046570F"/>
    <w:rsid w:val="004D4E58"/>
    <w:rsid w:val="005375FE"/>
    <w:rsid w:val="00550FF8"/>
    <w:rsid w:val="00553BD3"/>
    <w:rsid w:val="00624066"/>
    <w:rsid w:val="00631EF6"/>
    <w:rsid w:val="006A508A"/>
    <w:rsid w:val="006D5725"/>
    <w:rsid w:val="006F1F1F"/>
    <w:rsid w:val="006F3F51"/>
    <w:rsid w:val="00702A10"/>
    <w:rsid w:val="00720A16"/>
    <w:rsid w:val="007228B5"/>
    <w:rsid w:val="007C1BC1"/>
    <w:rsid w:val="007E7AE7"/>
    <w:rsid w:val="00801F01"/>
    <w:rsid w:val="008355CA"/>
    <w:rsid w:val="00865D29"/>
    <w:rsid w:val="008A578C"/>
    <w:rsid w:val="00912BB8"/>
    <w:rsid w:val="0093132E"/>
    <w:rsid w:val="009658ED"/>
    <w:rsid w:val="0097009B"/>
    <w:rsid w:val="009D0503"/>
    <w:rsid w:val="009E61E6"/>
    <w:rsid w:val="00A022FA"/>
    <w:rsid w:val="00A16851"/>
    <w:rsid w:val="00A16A10"/>
    <w:rsid w:val="00A3661A"/>
    <w:rsid w:val="00A52523"/>
    <w:rsid w:val="00A6683A"/>
    <w:rsid w:val="00AD2DB9"/>
    <w:rsid w:val="00AF1337"/>
    <w:rsid w:val="00AF21B5"/>
    <w:rsid w:val="00B50CDB"/>
    <w:rsid w:val="00B519C4"/>
    <w:rsid w:val="00B94F68"/>
    <w:rsid w:val="00BC3DB0"/>
    <w:rsid w:val="00BC6311"/>
    <w:rsid w:val="00BD6532"/>
    <w:rsid w:val="00BE28E0"/>
    <w:rsid w:val="00C27D51"/>
    <w:rsid w:val="00C83FFE"/>
    <w:rsid w:val="00C93FDD"/>
    <w:rsid w:val="00CE233C"/>
    <w:rsid w:val="00CE415C"/>
    <w:rsid w:val="00CF7692"/>
    <w:rsid w:val="00D027C1"/>
    <w:rsid w:val="00D10C5B"/>
    <w:rsid w:val="00DA2402"/>
    <w:rsid w:val="00DC54FF"/>
    <w:rsid w:val="00DD0117"/>
    <w:rsid w:val="00DD15CD"/>
    <w:rsid w:val="00DF3E7E"/>
    <w:rsid w:val="00E03560"/>
    <w:rsid w:val="00E46BD5"/>
    <w:rsid w:val="00E556D3"/>
    <w:rsid w:val="00E66FA6"/>
    <w:rsid w:val="00E86A29"/>
    <w:rsid w:val="00E90D0E"/>
    <w:rsid w:val="00EB7335"/>
    <w:rsid w:val="00ED45D7"/>
    <w:rsid w:val="00ED6D4D"/>
    <w:rsid w:val="00F419B7"/>
    <w:rsid w:val="00F703CB"/>
    <w:rsid w:val="00F75B05"/>
    <w:rsid w:val="00F775D7"/>
    <w:rsid w:val="00F82855"/>
    <w:rsid w:val="00FC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27B02"/>
  <w15:chartTrackingRefBased/>
  <w15:docId w15:val="{7E28CB34-2E74-4EEA-9B71-84B384445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450"/>
    <w:pPr>
      <w:spacing w:after="0" w:line="240" w:lineRule="auto"/>
    </w:pPr>
    <w:rPr>
      <w:rFonts w:ascii="Verdana" w:eastAsia="Times New Roman" w:hAnsi="Verdana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A52523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1C0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41C0A"/>
  </w:style>
  <w:style w:type="paragraph" w:styleId="Footer">
    <w:name w:val="footer"/>
    <w:basedOn w:val="Normal"/>
    <w:link w:val="FooterChar"/>
    <w:uiPriority w:val="99"/>
    <w:unhideWhenUsed/>
    <w:rsid w:val="00341C0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41C0A"/>
  </w:style>
  <w:style w:type="character" w:styleId="Hyperlink">
    <w:name w:val="Hyperlink"/>
    <w:basedOn w:val="DefaultParagraphFont"/>
    <w:uiPriority w:val="99"/>
    <w:unhideWhenUsed/>
    <w:rsid w:val="00341C0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A52523"/>
    <w:rPr>
      <w:rFonts w:ascii="Verdana" w:eastAsia="Times New Roman" w:hAnsi="Verdana" w:cs="Times New Roman"/>
      <w:b/>
      <w:sz w:val="20"/>
      <w:szCs w:val="24"/>
    </w:rPr>
  </w:style>
  <w:style w:type="paragraph" w:styleId="NoSpacing">
    <w:name w:val="No Spacing"/>
    <w:uiPriority w:val="1"/>
    <w:qFormat/>
    <w:rsid w:val="00401450"/>
    <w:pPr>
      <w:spacing w:after="0" w:line="240" w:lineRule="auto"/>
    </w:pPr>
    <w:rPr>
      <w:rFonts w:ascii="Verdana" w:eastAsia="Times New Roman" w:hAnsi="Verdana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8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8ED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1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703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4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hadd\OneDrive\Documents\Custom%20Office%20Templates\School%20Letter.doc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Letter.docx</Template>
  <TotalTime>0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Whaddon School</dc:creator>
  <cp:keywords/>
  <dc:description/>
  <cp:lastModifiedBy>Selina Davies</cp:lastModifiedBy>
  <cp:revision>2</cp:revision>
  <cp:lastPrinted>2018-07-13T10:30:00Z</cp:lastPrinted>
  <dcterms:created xsi:type="dcterms:W3CDTF">2022-05-02T14:07:00Z</dcterms:created>
  <dcterms:modified xsi:type="dcterms:W3CDTF">2022-05-02T14:21:00Z</dcterms:modified>
</cp:coreProperties>
</file>